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4DBB94" w14:textId="4765F8A5" w:rsidR="00945E30" w:rsidRDefault="00547BF9" w:rsidP="00547BF9">
      <w:pPr>
        <w:pStyle w:val="Heading2"/>
        <w:jc w:val="center"/>
      </w:pPr>
      <w:r>
        <w:t>Find the Function</w:t>
      </w:r>
    </w:p>
    <w:p w14:paraId="2FCF6B2F" w14:textId="2E00BAD8" w:rsidR="00547BF9" w:rsidRPr="00547BF9" w:rsidRDefault="00547BF9" w:rsidP="00547BF9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7E24568" wp14:editId="4F6961B1">
            <wp:simplePos x="0" y="0"/>
            <wp:positionH relativeFrom="column">
              <wp:posOffset>-64998</wp:posOffset>
            </wp:positionH>
            <wp:positionV relativeFrom="paragraph">
              <wp:posOffset>357713</wp:posOffset>
            </wp:positionV>
            <wp:extent cx="6550925" cy="9145477"/>
            <wp:effectExtent l="0" t="0" r="254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1" t="9358" r="10239" b="8087"/>
                    <a:stretch/>
                  </pic:blipFill>
                  <pic:spPr bwMode="auto">
                    <a:xfrm rot="10800000">
                      <a:off x="0" y="0"/>
                      <a:ext cx="6553510" cy="9149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(From “These Have Also Worked for Us”, ATM P. 24)</w:t>
      </w:r>
      <w:bookmarkStart w:id="0" w:name="_GoBack"/>
      <w:bookmarkEnd w:id="0"/>
    </w:p>
    <w:sectPr w:rsidR="00547BF9" w:rsidRPr="00547BF9" w:rsidSect="00547BF9">
      <w:headerReference w:type="even" r:id="rId9"/>
      <w:headerReference w:type="default" r:id="rId10"/>
      <w:footerReference w:type="even" r:id="rId11"/>
      <w:footerReference w:type="default" r:id="rId12"/>
      <w:pgSz w:w="11906" w:h="16838" w:code="9"/>
      <w:pgMar w:top="851" w:right="1134" w:bottom="1134" w:left="1134" w:header="397" w:footer="851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ADC21" w14:textId="77777777" w:rsidR="00547BF9" w:rsidRDefault="00547BF9">
      <w:r>
        <w:separator/>
      </w:r>
    </w:p>
    <w:p w14:paraId="59ABBBB9" w14:textId="77777777" w:rsidR="00547BF9" w:rsidRDefault="00547BF9"/>
  </w:endnote>
  <w:endnote w:type="continuationSeparator" w:id="0">
    <w:p w14:paraId="35D8E8A4" w14:textId="77777777" w:rsidR="00547BF9" w:rsidRDefault="00547BF9">
      <w:r>
        <w:continuationSeparator/>
      </w:r>
    </w:p>
    <w:p w14:paraId="5D61BD48" w14:textId="77777777" w:rsidR="00547BF9" w:rsidRDefault="00547B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7E3CDC" w14:textId="77777777" w:rsidR="00313927" w:rsidRPr="00137B95" w:rsidRDefault="00A5467C" w:rsidP="001B2234">
    <w:pPr>
      <w:framePr w:wrap="around" w:vAnchor="text" w:hAnchor="page" w:x="1441" w:y="422"/>
      <w:spacing w:before="0"/>
      <w:rPr>
        <w:b/>
      </w:rPr>
    </w:pPr>
    <w:r w:rsidRPr="00137B95">
      <w:rPr>
        <w:b/>
      </w:rPr>
      <w:fldChar w:fldCharType="begin"/>
    </w:r>
    <w:r w:rsidR="00313927" w:rsidRPr="00137B95">
      <w:rPr>
        <w:b/>
      </w:rPr>
      <w:instrText xml:space="preserve">PAGE  </w:instrText>
    </w:r>
    <w:r w:rsidRPr="00137B95">
      <w:rPr>
        <w:b/>
      </w:rPr>
      <w:fldChar w:fldCharType="separate"/>
    </w:r>
    <w:r w:rsidR="004D71FE">
      <w:rPr>
        <w:b/>
        <w:noProof/>
      </w:rPr>
      <w:t>2</w:t>
    </w:r>
    <w:r w:rsidRPr="00137B95">
      <w:rPr>
        <w:b/>
      </w:rPr>
      <w:fldChar w:fldCharType="end"/>
    </w:r>
  </w:p>
  <w:p w14:paraId="76F192BE" w14:textId="77777777" w:rsidR="00313927" w:rsidRDefault="00313927" w:rsidP="001B2234">
    <w:pPr>
      <w:pBdr>
        <w:bottom w:val="single" w:sz="4" w:space="1" w:color="auto"/>
      </w:pBdr>
      <w:spacing w:before="0"/>
      <w:ind w:right="70" w:firstLine="360"/>
    </w:pPr>
  </w:p>
  <w:p w14:paraId="2C978686" w14:textId="77777777" w:rsidR="00313927" w:rsidRDefault="0031392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F7A79" w14:textId="77777777" w:rsidR="00313927" w:rsidRDefault="00313927" w:rsidP="009C54F8">
    <w:pPr>
      <w:pBdr>
        <w:bottom w:val="single" w:sz="4" w:space="1" w:color="auto"/>
      </w:pBdr>
      <w:spacing w:before="0"/>
      <w:ind w:right="-110"/>
    </w:pPr>
  </w:p>
  <w:p w14:paraId="73DA4E8B" w14:textId="77777777" w:rsidR="00313927" w:rsidRPr="00137B95" w:rsidRDefault="00A5467C" w:rsidP="001B2234">
    <w:pPr>
      <w:framePr w:wrap="around" w:vAnchor="text" w:hAnchor="page" w:x="10359" w:y="-3"/>
      <w:rPr>
        <w:b/>
      </w:rPr>
    </w:pPr>
    <w:r w:rsidRPr="00137B95">
      <w:rPr>
        <w:b/>
      </w:rPr>
      <w:fldChar w:fldCharType="begin"/>
    </w:r>
    <w:r w:rsidR="00313927" w:rsidRPr="00137B95">
      <w:rPr>
        <w:b/>
      </w:rPr>
      <w:instrText xml:space="preserve">PAGE  </w:instrText>
    </w:r>
    <w:r w:rsidRPr="00137B95">
      <w:rPr>
        <w:b/>
      </w:rPr>
      <w:fldChar w:fldCharType="separate"/>
    </w:r>
    <w:r w:rsidR="004D71FE">
      <w:rPr>
        <w:b/>
        <w:noProof/>
      </w:rPr>
      <w:t>3</w:t>
    </w:r>
    <w:r w:rsidRPr="00137B95">
      <w:rPr>
        <w:b/>
      </w:rPr>
      <w:fldChar w:fldCharType="end"/>
    </w:r>
  </w:p>
  <w:p w14:paraId="19041B7E" w14:textId="77777777" w:rsidR="00313927" w:rsidRDefault="003139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1FE65" w14:textId="77777777" w:rsidR="00547BF9" w:rsidRDefault="00547BF9">
      <w:r>
        <w:separator/>
      </w:r>
    </w:p>
    <w:p w14:paraId="7A295C87" w14:textId="77777777" w:rsidR="00547BF9" w:rsidRDefault="00547BF9"/>
  </w:footnote>
  <w:footnote w:type="continuationSeparator" w:id="0">
    <w:p w14:paraId="7B477987" w14:textId="77777777" w:rsidR="00547BF9" w:rsidRDefault="00547BF9">
      <w:r>
        <w:continuationSeparator/>
      </w:r>
    </w:p>
    <w:p w14:paraId="000E3246" w14:textId="77777777" w:rsidR="00547BF9" w:rsidRDefault="00547BF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326B67" w14:textId="77777777" w:rsidR="00313927" w:rsidRPr="004B030D" w:rsidRDefault="00313927" w:rsidP="00363808">
    <w:pPr>
      <w:pBdr>
        <w:bottom w:val="single" w:sz="4" w:space="1" w:color="auto"/>
      </w:pBdr>
      <w:spacing w:before="0"/>
    </w:pPr>
  </w:p>
  <w:p w14:paraId="644F43FB" w14:textId="77777777" w:rsidR="00313927" w:rsidRDefault="003139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B9CE1C" w14:textId="77777777" w:rsidR="00313927" w:rsidRPr="004B030D" w:rsidRDefault="00313927" w:rsidP="001B2234">
    <w:pPr>
      <w:pBdr>
        <w:bottom w:val="single" w:sz="4" w:space="1" w:color="auto"/>
      </w:pBdr>
      <w:spacing w:before="0"/>
      <w:jc w:val="right"/>
    </w:pPr>
  </w:p>
  <w:p w14:paraId="1C24E9CE" w14:textId="77777777" w:rsidR="00313927" w:rsidRDefault="0031392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86040"/>
    <w:multiLevelType w:val="hybridMultilevel"/>
    <w:tmpl w:val="50B45A1A"/>
    <w:lvl w:ilvl="0" w:tplc="5F1C392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E57401"/>
    <w:multiLevelType w:val="hybridMultilevel"/>
    <w:tmpl w:val="28082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257B0"/>
    <w:multiLevelType w:val="hybridMultilevel"/>
    <w:tmpl w:val="85A452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A0949"/>
    <w:multiLevelType w:val="hybridMultilevel"/>
    <w:tmpl w:val="7DB288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172B65"/>
    <w:multiLevelType w:val="hybridMultilevel"/>
    <w:tmpl w:val="D4CA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C2800"/>
    <w:multiLevelType w:val="hybridMultilevel"/>
    <w:tmpl w:val="F906041E"/>
    <w:lvl w:ilvl="0" w:tplc="2940DE3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BD6784"/>
    <w:multiLevelType w:val="hybridMultilevel"/>
    <w:tmpl w:val="1D78E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25F3C"/>
    <w:multiLevelType w:val="hybridMultilevel"/>
    <w:tmpl w:val="19C86BF2"/>
    <w:lvl w:ilvl="0" w:tplc="A3AA4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D6773"/>
    <w:multiLevelType w:val="hybridMultilevel"/>
    <w:tmpl w:val="F0FA5E1C"/>
    <w:lvl w:ilvl="0" w:tplc="04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D236B2"/>
    <w:multiLevelType w:val="hybridMultilevel"/>
    <w:tmpl w:val="F0BC004C"/>
    <w:lvl w:ilvl="0" w:tplc="97A4119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BB62FE"/>
    <w:multiLevelType w:val="hybridMultilevel"/>
    <w:tmpl w:val="0DEE9E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F452E3"/>
    <w:multiLevelType w:val="hybridMultilevel"/>
    <w:tmpl w:val="3642C9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64E1933"/>
    <w:multiLevelType w:val="hybridMultilevel"/>
    <w:tmpl w:val="DDF46578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3" w15:restartNumberingAfterBreak="0">
    <w:nsid w:val="3AB85C88"/>
    <w:multiLevelType w:val="hybridMultilevel"/>
    <w:tmpl w:val="1ED2E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BB4CC9"/>
    <w:multiLevelType w:val="hybridMultilevel"/>
    <w:tmpl w:val="C3C87AE0"/>
    <w:lvl w:ilvl="0" w:tplc="011616E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D122717"/>
    <w:multiLevelType w:val="hybridMultilevel"/>
    <w:tmpl w:val="B49EA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45ED4"/>
    <w:multiLevelType w:val="hybridMultilevel"/>
    <w:tmpl w:val="3372EBD2"/>
    <w:lvl w:ilvl="0" w:tplc="04090001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7" w15:restartNumberingAfterBreak="0">
    <w:nsid w:val="45F76939"/>
    <w:multiLevelType w:val="hybridMultilevel"/>
    <w:tmpl w:val="DBA0475C"/>
    <w:lvl w:ilvl="0" w:tplc="04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222C3F"/>
    <w:multiLevelType w:val="hybridMultilevel"/>
    <w:tmpl w:val="513CB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85A45"/>
    <w:multiLevelType w:val="hybridMultilevel"/>
    <w:tmpl w:val="86A282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192594"/>
    <w:multiLevelType w:val="hybridMultilevel"/>
    <w:tmpl w:val="AD8C55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C9633B"/>
    <w:multiLevelType w:val="hybridMultilevel"/>
    <w:tmpl w:val="3550C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623506"/>
    <w:multiLevelType w:val="hybridMultilevel"/>
    <w:tmpl w:val="E0CEF9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460B61"/>
    <w:multiLevelType w:val="hybridMultilevel"/>
    <w:tmpl w:val="75B4DA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E09B8"/>
    <w:multiLevelType w:val="hybridMultilevel"/>
    <w:tmpl w:val="4926A0FE"/>
    <w:lvl w:ilvl="0" w:tplc="A65A4112">
      <w:start w:val="1"/>
      <w:numFmt w:val="lowerRoman"/>
      <w:lvlText w:val="%1)"/>
      <w:lvlJc w:val="left"/>
      <w:pPr>
        <w:ind w:left="360" w:hanging="360"/>
      </w:pPr>
      <w:rPr>
        <w:rFonts w:ascii="Verdana" w:eastAsia="Calibri" w:hAnsi="Verdana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2295FCA"/>
    <w:multiLevelType w:val="hybridMultilevel"/>
    <w:tmpl w:val="157E0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416144"/>
    <w:multiLevelType w:val="hybridMultilevel"/>
    <w:tmpl w:val="708E9426"/>
    <w:lvl w:ilvl="0" w:tplc="46E636F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B6F2143"/>
    <w:multiLevelType w:val="hybridMultilevel"/>
    <w:tmpl w:val="A34E85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265A92"/>
    <w:multiLevelType w:val="hybridMultilevel"/>
    <w:tmpl w:val="BA76F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</w:num>
  <w:num w:numId="3">
    <w:abstractNumId w:val="26"/>
  </w:num>
  <w:num w:numId="4">
    <w:abstractNumId w:val="0"/>
  </w:num>
  <w:num w:numId="5">
    <w:abstractNumId w:val="14"/>
  </w:num>
  <w:num w:numId="6">
    <w:abstractNumId w:val="9"/>
  </w:num>
  <w:num w:numId="7">
    <w:abstractNumId w:val="12"/>
  </w:num>
  <w:num w:numId="8">
    <w:abstractNumId w:val="22"/>
  </w:num>
  <w:num w:numId="9">
    <w:abstractNumId w:val="15"/>
  </w:num>
  <w:num w:numId="10">
    <w:abstractNumId w:val="20"/>
  </w:num>
  <w:num w:numId="11">
    <w:abstractNumId w:val="7"/>
  </w:num>
  <w:num w:numId="12">
    <w:abstractNumId w:val="16"/>
  </w:num>
  <w:num w:numId="13">
    <w:abstractNumId w:val="23"/>
  </w:num>
  <w:num w:numId="14">
    <w:abstractNumId w:val="27"/>
  </w:num>
  <w:num w:numId="15">
    <w:abstractNumId w:val="3"/>
  </w:num>
  <w:num w:numId="16">
    <w:abstractNumId w:val="25"/>
  </w:num>
  <w:num w:numId="17">
    <w:abstractNumId w:val="1"/>
  </w:num>
  <w:num w:numId="18">
    <w:abstractNumId w:val="6"/>
  </w:num>
  <w:num w:numId="19">
    <w:abstractNumId w:val="28"/>
  </w:num>
  <w:num w:numId="20">
    <w:abstractNumId w:val="13"/>
  </w:num>
  <w:num w:numId="21">
    <w:abstractNumId w:val="21"/>
  </w:num>
  <w:num w:numId="22">
    <w:abstractNumId w:val="18"/>
  </w:num>
  <w:num w:numId="23">
    <w:abstractNumId w:val="17"/>
  </w:num>
  <w:num w:numId="24">
    <w:abstractNumId w:val="8"/>
  </w:num>
  <w:num w:numId="25">
    <w:abstractNumId w:val="4"/>
  </w:num>
  <w:num w:numId="26">
    <w:abstractNumId w:val="19"/>
  </w:num>
  <w:num w:numId="27">
    <w:abstractNumId w:val="2"/>
  </w:num>
  <w:num w:numId="28">
    <w:abstractNumId w:val="10"/>
  </w:num>
  <w:num w:numId="29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BF9"/>
    <w:rsid w:val="0000080C"/>
    <w:rsid w:val="00002AAE"/>
    <w:rsid w:val="00011E8A"/>
    <w:rsid w:val="0002626C"/>
    <w:rsid w:val="00034EF6"/>
    <w:rsid w:val="000529BE"/>
    <w:rsid w:val="00056FE8"/>
    <w:rsid w:val="00062C3F"/>
    <w:rsid w:val="00082BC3"/>
    <w:rsid w:val="000860C6"/>
    <w:rsid w:val="00090369"/>
    <w:rsid w:val="0009442A"/>
    <w:rsid w:val="000959CA"/>
    <w:rsid w:val="000C0AE1"/>
    <w:rsid w:val="000C2938"/>
    <w:rsid w:val="000D1041"/>
    <w:rsid w:val="001147FD"/>
    <w:rsid w:val="0013213F"/>
    <w:rsid w:val="001339EC"/>
    <w:rsid w:val="0013428B"/>
    <w:rsid w:val="00135448"/>
    <w:rsid w:val="00142330"/>
    <w:rsid w:val="00144EE3"/>
    <w:rsid w:val="00165146"/>
    <w:rsid w:val="001654C6"/>
    <w:rsid w:val="00172DD0"/>
    <w:rsid w:val="001B2003"/>
    <w:rsid w:val="001B2234"/>
    <w:rsid w:val="001C1CB2"/>
    <w:rsid w:val="001C7A3D"/>
    <w:rsid w:val="001E55FB"/>
    <w:rsid w:val="00202C94"/>
    <w:rsid w:val="00232D53"/>
    <w:rsid w:val="002357BC"/>
    <w:rsid w:val="00236F98"/>
    <w:rsid w:val="002473BA"/>
    <w:rsid w:val="00273F1A"/>
    <w:rsid w:val="002767E1"/>
    <w:rsid w:val="00283647"/>
    <w:rsid w:val="002878F2"/>
    <w:rsid w:val="002927D0"/>
    <w:rsid w:val="00292DC7"/>
    <w:rsid w:val="00297C2A"/>
    <w:rsid w:val="002A58F5"/>
    <w:rsid w:val="002C54EA"/>
    <w:rsid w:val="002D3C35"/>
    <w:rsid w:val="002D4D65"/>
    <w:rsid w:val="00307DA0"/>
    <w:rsid w:val="00313927"/>
    <w:rsid w:val="00322BB0"/>
    <w:rsid w:val="00324912"/>
    <w:rsid w:val="00351AE5"/>
    <w:rsid w:val="00363808"/>
    <w:rsid w:val="00364233"/>
    <w:rsid w:val="003758CA"/>
    <w:rsid w:val="003971F7"/>
    <w:rsid w:val="003A4942"/>
    <w:rsid w:val="003A6AA7"/>
    <w:rsid w:val="003B17DE"/>
    <w:rsid w:val="003C5BFD"/>
    <w:rsid w:val="003C6A7E"/>
    <w:rsid w:val="003D29D3"/>
    <w:rsid w:val="003D3B04"/>
    <w:rsid w:val="003D7A21"/>
    <w:rsid w:val="003E3A84"/>
    <w:rsid w:val="004002C0"/>
    <w:rsid w:val="00413BB2"/>
    <w:rsid w:val="00425694"/>
    <w:rsid w:val="00435030"/>
    <w:rsid w:val="00445101"/>
    <w:rsid w:val="004739BD"/>
    <w:rsid w:val="00480DD4"/>
    <w:rsid w:val="00495B03"/>
    <w:rsid w:val="00496DFD"/>
    <w:rsid w:val="004B250D"/>
    <w:rsid w:val="004B456E"/>
    <w:rsid w:val="004D71FE"/>
    <w:rsid w:val="004D7BE8"/>
    <w:rsid w:val="004E4A53"/>
    <w:rsid w:val="004F718E"/>
    <w:rsid w:val="0050035B"/>
    <w:rsid w:val="005069AA"/>
    <w:rsid w:val="005347D7"/>
    <w:rsid w:val="00537A72"/>
    <w:rsid w:val="00541900"/>
    <w:rsid w:val="00543756"/>
    <w:rsid w:val="00547488"/>
    <w:rsid w:val="00547BF9"/>
    <w:rsid w:val="00553C4F"/>
    <w:rsid w:val="00555F1A"/>
    <w:rsid w:val="00556100"/>
    <w:rsid w:val="005652A5"/>
    <w:rsid w:val="005A0F5E"/>
    <w:rsid w:val="005A5FD3"/>
    <w:rsid w:val="005A6D0D"/>
    <w:rsid w:val="005A6E37"/>
    <w:rsid w:val="005A7F99"/>
    <w:rsid w:val="005C25B8"/>
    <w:rsid w:val="005C2890"/>
    <w:rsid w:val="005C7815"/>
    <w:rsid w:val="005C7959"/>
    <w:rsid w:val="005C7CA2"/>
    <w:rsid w:val="005D1B7F"/>
    <w:rsid w:val="005D4B0F"/>
    <w:rsid w:val="005D5B99"/>
    <w:rsid w:val="005E08A5"/>
    <w:rsid w:val="005E47AC"/>
    <w:rsid w:val="005F4415"/>
    <w:rsid w:val="005F7F04"/>
    <w:rsid w:val="00603E10"/>
    <w:rsid w:val="00604CB2"/>
    <w:rsid w:val="006056C4"/>
    <w:rsid w:val="00625E5E"/>
    <w:rsid w:val="0062721A"/>
    <w:rsid w:val="00636663"/>
    <w:rsid w:val="00655C81"/>
    <w:rsid w:val="00676963"/>
    <w:rsid w:val="006772E7"/>
    <w:rsid w:val="00681CA4"/>
    <w:rsid w:val="006B19D8"/>
    <w:rsid w:val="006C4F3D"/>
    <w:rsid w:val="006E288F"/>
    <w:rsid w:val="006F19FF"/>
    <w:rsid w:val="006F6078"/>
    <w:rsid w:val="0070368F"/>
    <w:rsid w:val="00705E78"/>
    <w:rsid w:val="0071241A"/>
    <w:rsid w:val="00712792"/>
    <w:rsid w:val="007217C1"/>
    <w:rsid w:val="00723335"/>
    <w:rsid w:val="00732B3B"/>
    <w:rsid w:val="0077031A"/>
    <w:rsid w:val="00774010"/>
    <w:rsid w:val="00784962"/>
    <w:rsid w:val="00787343"/>
    <w:rsid w:val="00790C7A"/>
    <w:rsid w:val="007B1630"/>
    <w:rsid w:val="007B6146"/>
    <w:rsid w:val="007B6CE6"/>
    <w:rsid w:val="007C5616"/>
    <w:rsid w:val="007D1AAB"/>
    <w:rsid w:val="007D25C3"/>
    <w:rsid w:val="007D3237"/>
    <w:rsid w:val="007D7AC7"/>
    <w:rsid w:val="00804177"/>
    <w:rsid w:val="00814761"/>
    <w:rsid w:val="00825467"/>
    <w:rsid w:val="00827328"/>
    <w:rsid w:val="0083192D"/>
    <w:rsid w:val="00844CE4"/>
    <w:rsid w:val="00845AF1"/>
    <w:rsid w:val="00847262"/>
    <w:rsid w:val="00855568"/>
    <w:rsid w:val="008724D8"/>
    <w:rsid w:val="00873DA7"/>
    <w:rsid w:val="008809D8"/>
    <w:rsid w:val="00881431"/>
    <w:rsid w:val="008A3170"/>
    <w:rsid w:val="008A5D59"/>
    <w:rsid w:val="008B4ECC"/>
    <w:rsid w:val="008B657D"/>
    <w:rsid w:val="008D694B"/>
    <w:rsid w:val="008F0407"/>
    <w:rsid w:val="00900139"/>
    <w:rsid w:val="0090175F"/>
    <w:rsid w:val="00914401"/>
    <w:rsid w:val="0092045D"/>
    <w:rsid w:val="009224EF"/>
    <w:rsid w:val="009310AA"/>
    <w:rsid w:val="00932AE2"/>
    <w:rsid w:val="00935110"/>
    <w:rsid w:val="009370C3"/>
    <w:rsid w:val="00943198"/>
    <w:rsid w:val="009437C1"/>
    <w:rsid w:val="00945E30"/>
    <w:rsid w:val="00961BDB"/>
    <w:rsid w:val="00982837"/>
    <w:rsid w:val="00983B56"/>
    <w:rsid w:val="00985221"/>
    <w:rsid w:val="00993771"/>
    <w:rsid w:val="009939EB"/>
    <w:rsid w:val="00993B7C"/>
    <w:rsid w:val="009A517D"/>
    <w:rsid w:val="009C208C"/>
    <w:rsid w:val="009C54F8"/>
    <w:rsid w:val="009E268D"/>
    <w:rsid w:val="009F560B"/>
    <w:rsid w:val="00A02570"/>
    <w:rsid w:val="00A04F18"/>
    <w:rsid w:val="00A050A6"/>
    <w:rsid w:val="00A239BB"/>
    <w:rsid w:val="00A25085"/>
    <w:rsid w:val="00A251F9"/>
    <w:rsid w:val="00A33252"/>
    <w:rsid w:val="00A40936"/>
    <w:rsid w:val="00A40DD0"/>
    <w:rsid w:val="00A42419"/>
    <w:rsid w:val="00A44443"/>
    <w:rsid w:val="00A5467C"/>
    <w:rsid w:val="00A66A9B"/>
    <w:rsid w:val="00A66B7C"/>
    <w:rsid w:val="00A81593"/>
    <w:rsid w:val="00A93994"/>
    <w:rsid w:val="00A96B01"/>
    <w:rsid w:val="00AA1468"/>
    <w:rsid w:val="00AB56BD"/>
    <w:rsid w:val="00AB7505"/>
    <w:rsid w:val="00AD2A9D"/>
    <w:rsid w:val="00AD3D24"/>
    <w:rsid w:val="00B10AB3"/>
    <w:rsid w:val="00B117EF"/>
    <w:rsid w:val="00B1506E"/>
    <w:rsid w:val="00B47EBC"/>
    <w:rsid w:val="00B52091"/>
    <w:rsid w:val="00B54455"/>
    <w:rsid w:val="00B57A58"/>
    <w:rsid w:val="00B64A23"/>
    <w:rsid w:val="00B7179B"/>
    <w:rsid w:val="00B92D4C"/>
    <w:rsid w:val="00BA5A55"/>
    <w:rsid w:val="00BC0AD6"/>
    <w:rsid w:val="00BE28F1"/>
    <w:rsid w:val="00BE4A3E"/>
    <w:rsid w:val="00C25F4B"/>
    <w:rsid w:val="00C27D6B"/>
    <w:rsid w:val="00C3389D"/>
    <w:rsid w:val="00C36CE0"/>
    <w:rsid w:val="00C44457"/>
    <w:rsid w:val="00C71424"/>
    <w:rsid w:val="00C75990"/>
    <w:rsid w:val="00C85795"/>
    <w:rsid w:val="00C901A5"/>
    <w:rsid w:val="00CB53D0"/>
    <w:rsid w:val="00CD62E6"/>
    <w:rsid w:val="00CD7590"/>
    <w:rsid w:val="00CF68D7"/>
    <w:rsid w:val="00D026AD"/>
    <w:rsid w:val="00D04483"/>
    <w:rsid w:val="00D327F1"/>
    <w:rsid w:val="00D45806"/>
    <w:rsid w:val="00D51BCB"/>
    <w:rsid w:val="00D57B2C"/>
    <w:rsid w:val="00D62B7E"/>
    <w:rsid w:val="00D85629"/>
    <w:rsid w:val="00D90DD3"/>
    <w:rsid w:val="00DA5628"/>
    <w:rsid w:val="00DB12A9"/>
    <w:rsid w:val="00DB25B4"/>
    <w:rsid w:val="00DC247F"/>
    <w:rsid w:val="00DC4520"/>
    <w:rsid w:val="00DD1A47"/>
    <w:rsid w:val="00DD483F"/>
    <w:rsid w:val="00DD62CB"/>
    <w:rsid w:val="00DE04CB"/>
    <w:rsid w:val="00DE4416"/>
    <w:rsid w:val="00DE4563"/>
    <w:rsid w:val="00DE506D"/>
    <w:rsid w:val="00E16333"/>
    <w:rsid w:val="00E263C4"/>
    <w:rsid w:val="00E2645E"/>
    <w:rsid w:val="00E323A1"/>
    <w:rsid w:val="00E36387"/>
    <w:rsid w:val="00E51E99"/>
    <w:rsid w:val="00E85C67"/>
    <w:rsid w:val="00E906D6"/>
    <w:rsid w:val="00EA4096"/>
    <w:rsid w:val="00EA73CA"/>
    <w:rsid w:val="00EB4701"/>
    <w:rsid w:val="00ED6FA3"/>
    <w:rsid w:val="00EE0D07"/>
    <w:rsid w:val="00EE78B7"/>
    <w:rsid w:val="00EF13CD"/>
    <w:rsid w:val="00F004D3"/>
    <w:rsid w:val="00F03450"/>
    <w:rsid w:val="00F0599E"/>
    <w:rsid w:val="00F05F7E"/>
    <w:rsid w:val="00F16167"/>
    <w:rsid w:val="00F16B17"/>
    <w:rsid w:val="00F3497B"/>
    <w:rsid w:val="00F34983"/>
    <w:rsid w:val="00F3762F"/>
    <w:rsid w:val="00F617F6"/>
    <w:rsid w:val="00F76952"/>
    <w:rsid w:val="00F94004"/>
    <w:rsid w:val="00FA7515"/>
    <w:rsid w:val="00FB0C57"/>
    <w:rsid w:val="00FD0B35"/>
    <w:rsid w:val="00FD6EB6"/>
    <w:rsid w:val="00FF2EEF"/>
    <w:rsid w:val="00FF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3E6800"/>
  <w15:chartTrackingRefBased/>
  <w15:docId w15:val="{58D74987-FBC3-4477-9265-9517E82B6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1431"/>
    <w:pPr>
      <w:spacing w:before="120"/>
      <w:jc w:val="both"/>
    </w:pPr>
    <w:rPr>
      <w:rFonts w:ascii="Verdana" w:hAnsi="Verdana"/>
    </w:rPr>
  </w:style>
  <w:style w:type="paragraph" w:styleId="Heading1">
    <w:name w:val="heading 1"/>
    <w:basedOn w:val="Normal"/>
    <w:next w:val="Normal"/>
    <w:qFormat/>
    <w:rsid w:val="001B2234"/>
    <w:pPr>
      <w:keepNext/>
      <w:spacing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B2234"/>
    <w:pPr>
      <w:keepNext/>
      <w:pageBreakBefore/>
      <w:spacing w:after="6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3762F"/>
    <w:pPr>
      <w:keepNext/>
      <w:spacing w:before="240" w:after="6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qFormat/>
    <w:rsid w:val="00292DC7"/>
    <w:pPr>
      <w:keepNext/>
      <w:spacing w:before="240" w:after="6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6F19FF"/>
    <w:pPr>
      <w:spacing w:after="60"/>
      <w:outlineLvl w:val="4"/>
    </w:pPr>
    <w:rPr>
      <w:b/>
      <w:bCs/>
      <w:i/>
      <w:i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1B2234"/>
  </w:style>
  <w:style w:type="paragraph" w:styleId="Quote">
    <w:name w:val="Quote"/>
    <w:basedOn w:val="Normal"/>
    <w:link w:val="QuoteChar"/>
    <w:qFormat/>
    <w:rsid w:val="00844CE4"/>
    <w:pPr>
      <w:ind w:left="567" w:right="567"/>
    </w:pPr>
    <w:rPr>
      <w:i/>
    </w:rPr>
  </w:style>
  <w:style w:type="character" w:customStyle="1" w:styleId="QuoteChar">
    <w:name w:val="Quote Char"/>
    <w:basedOn w:val="DefaultParagraphFont"/>
    <w:link w:val="Quote"/>
    <w:rsid w:val="00844CE4"/>
    <w:rPr>
      <w:rFonts w:ascii="Verdana" w:hAnsi="Verdana"/>
      <w:i/>
    </w:rPr>
  </w:style>
  <w:style w:type="paragraph" w:styleId="TOC1">
    <w:name w:val="toc 1"/>
    <w:basedOn w:val="Normal"/>
    <w:next w:val="Normal"/>
    <w:autoRedefine/>
    <w:uiPriority w:val="39"/>
    <w:rsid w:val="005C7815"/>
    <w:pPr>
      <w:tabs>
        <w:tab w:val="right" w:leader="dot" w:pos="9060"/>
      </w:tabs>
      <w:spacing w:after="120"/>
    </w:pPr>
    <w:rPr>
      <w:b/>
      <w:bCs/>
      <w:noProof/>
      <w:sz w:val="24"/>
    </w:rPr>
  </w:style>
  <w:style w:type="paragraph" w:styleId="TOC2">
    <w:name w:val="toc 2"/>
    <w:basedOn w:val="Normal"/>
    <w:next w:val="Normal"/>
    <w:autoRedefine/>
    <w:uiPriority w:val="39"/>
    <w:rsid w:val="001B2234"/>
    <w:pPr>
      <w:ind w:left="567"/>
    </w:pPr>
    <w:rPr>
      <w:b/>
      <w:iCs/>
      <w:sz w:val="24"/>
    </w:rPr>
  </w:style>
  <w:style w:type="paragraph" w:styleId="TOC3">
    <w:name w:val="toc 3"/>
    <w:basedOn w:val="Normal"/>
    <w:next w:val="Normal"/>
    <w:autoRedefine/>
    <w:uiPriority w:val="39"/>
    <w:rsid w:val="005C7815"/>
    <w:pPr>
      <w:spacing w:before="60"/>
      <w:ind w:left="851"/>
    </w:pPr>
    <w:rPr>
      <w:b/>
    </w:rPr>
  </w:style>
  <w:style w:type="paragraph" w:styleId="CommentSubject">
    <w:name w:val="annotation subject"/>
    <w:basedOn w:val="CommentText"/>
    <w:next w:val="CommentText"/>
    <w:semiHidden/>
    <w:rsid w:val="001B2234"/>
    <w:rPr>
      <w:b/>
      <w:bCs/>
    </w:rPr>
  </w:style>
  <w:style w:type="paragraph" w:customStyle="1" w:styleId="References">
    <w:name w:val="References"/>
    <w:basedOn w:val="Normal"/>
    <w:rsid w:val="007C5616"/>
    <w:pPr>
      <w:ind w:left="284" w:hanging="284"/>
    </w:pPr>
  </w:style>
  <w:style w:type="paragraph" w:customStyle="1" w:styleId="TableandFigure">
    <w:name w:val="Table and Figure"/>
    <w:basedOn w:val="Normal"/>
    <w:next w:val="Normal"/>
    <w:link w:val="TableandFigureChar"/>
    <w:rsid w:val="001B2234"/>
    <w:pPr>
      <w:jc w:val="center"/>
    </w:pPr>
    <w:rPr>
      <w:b/>
      <w:lang w:eastAsia="en-US"/>
    </w:rPr>
  </w:style>
  <w:style w:type="character" w:customStyle="1" w:styleId="TableandFigureChar">
    <w:name w:val="Table and Figure Char"/>
    <w:basedOn w:val="DefaultParagraphFont"/>
    <w:link w:val="TableandFigure"/>
    <w:rsid w:val="001B2234"/>
    <w:rPr>
      <w:rFonts w:ascii="Verdana" w:hAnsi="Verdana"/>
      <w:b/>
      <w:lang w:val="en-GB" w:eastAsia="en-US" w:bidi="ar-SA"/>
    </w:rPr>
  </w:style>
  <w:style w:type="paragraph" w:customStyle="1" w:styleId="Source">
    <w:name w:val="Source"/>
    <w:basedOn w:val="TableandFigure"/>
    <w:next w:val="Normal"/>
    <w:link w:val="SourceChar"/>
    <w:rsid w:val="001B2234"/>
    <w:rPr>
      <w:b w:val="0"/>
      <w:i/>
    </w:rPr>
  </w:style>
  <w:style w:type="character" w:customStyle="1" w:styleId="SourceChar">
    <w:name w:val="Source Char"/>
    <w:basedOn w:val="TableandFigureChar"/>
    <w:link w:val="Source"/>
    <w:rsid w:val="001B2234"/>
    <w:rPr>
      <w:rFonts w:ascii="Verdana" w:hAnsi="Verdana"/>
      <w:b/>
      <w:i/>
      <w:lang w:val="en-GB" w:eastAsia="en-US" w:bidi="ar-SA"/>
    </w:rPr>
  </w:style>
  <w:style w:type="table" w:styleId="TableGrid">
    <w:name w:val="Table Grid"/>
    <w:basedOn w:val="TableNormal"/>
    <w:rsid w:val="001B2234"/>
    <w:pPr>
      <w:spacing w:before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rsid w:val="001B2234"/>
    <w:pPr>
      <w:ind w:left="964" w:hanging="964"/>
    </w:pPr>
    <w:rPr>
      <w:b/>
    </w:rPr>
  </w:style>
  <w:style w:type="character" w:styleId="CommentReference">
    <w:name w:val="annotation reference"/>
    <w:basedOn w:val="DefaultParagraphFont"/>
    <w:semiHidden/>
    <w:rsid w:val="00625E5E"/>
    <w:rPr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A40936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59"/>
    <w:rsid w:val="00B57A58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B57A58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Quotes">
    <w:name w:val="Quotes"/>
    <w:basedOn w:val="Normal"/>
    <w:next w:val="Normal"/>
    <w:qFormat/>
    <w:rsid w:val="005F7F04"/>
    <w:pPr>
      <w:ind w:left="851" w:right="851"/>
    </w:pPr>
    <w:rPr>
      <w:lang w:eastAsia="en-US"/>
    </w:rPr>
  </w:style>
  <w:style w:type="character" w:customStyle="1" w:styleId="Heading5Char">
    <w:name w:val="Heading 5 Char"/>
    <w:basedOn w:val="DefaultParagraphFont"/>
    <w:link w:val="Heading5"/>
    <w:rsid w:val="006F19FF"/>
    <w:rPr>
      <w:rFonts w:ascii="Verdana" w:eastAsia="Times New Roman" w:hAnsi="Verdana" w:cs="Times New Roman"/>
      <w:b/>
      <w:bCs/>
      <w:i/>
      <w:iCs/>
      <w:szCs w:val="26"/>
    </w:rPr>
  </w:style>
  <w:style w:type="paragraph" w:customStyle="1" w:styleId="Heading3a">
    <w:name w:val="Heading 3a"/>
    <w:basedOn w:val="Heading3"/>
    <w:link w:val="Heading3aChar"/>
    <w:qFormat/>
    <w:rsid w:val="005652A5"/>
    <w:rPr>
      <w:lang w:eastAsia="en-US"/>
    </w:rPr>
  </w:style>
  <w:style w:type="character" w:customStyle="1" w:styleId="Heading3Char">
    <w:name w:val="Heading 3 Char"/>
    <w:basedOn w:val="DefaultParagraphFont"/>
    <w:link w:val="Heading3"/>
    <w:rsid w:val="005652A5"/>
    <w:rPr>
      <w:rFonts w:ascii="Verdana" w:hAnsi="Verdana" w:cs="Arial"/>
      <w:b/>
      <w:bCs/>
      <w:sz w:val="24"/>
      <w:szCs w:val="26"/>
    </w:rPr>
  </w:style>
  <w:style w:type="character" w:customStyle="1" w:styleId="Heading3aChar">
    <w:name w:val="Heading 3a Char"/>
    <w:basedOn w:val="Heading3Char"/>
    <w:link w:val="Heading3a"/>
    <w:rsid w:val="005652A5"/>
    <w:rPr>
      <w:rFonts w:ascii="Verdana" w:hAnsi="Verdana" w:cs="Arial"/>
      <w:b/>
      <w:bCs/>
      <w:sz w:val="24"/>
      <w:szCs w:val="26"/>
    </w:rPr>
  </w:style>
  <w:style w:type="paragraph" w:styleId="Header">
    <w:name w:val="header"/>
    <w:basedOn w:val="Normal"/>
    <w:link w:val="HeaderChar"/>
    <w:rsid w:val="00AA14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A1468"/>
    <w:rPr>
      <w:rFonts w:ascii="Verdana" w:hAnsi="Verdana"/>
    </w:rPr>
  </w:style>
  <w:style w:type="paragraph" w:styleId="Footer">
    <w:name w:val="footer"/>
    <w:basedOn w:val="Normal"/>
    <w:link w:val="FooterChar"/>
    <w:uiPriority w:val="99"/>
    <w:rsid w:val="00AA14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1468"/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8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Documents\Custom%20Office%20Templates\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02FE5-8B77-4233-8841-67F9F28E3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6</TotalTime>
  <Pages>1</Pages>
  <Words>13</Words>
  <Characters>56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Gates</dc:creator>
  <cp:keywords/>
  <dc:description/>
  <cp:lastModifiedBy>Peter Gates</cp:lastModifiedBy>
  <cp:revision>1</cp:revision>
  <cp:lastPrinted>2010-06-11T06:40:00Z</cp:lastPrinted>
  <dcterms:created xsi:type="dcterms:W3CDTF">2019-12-28T16:15:00Z</dcterms:created>
  <dcterms:modified xsi:type="dcterms:W3CDTF">2019-12-28T16:21:00Z</dcterms:modified>
</cp:coreProperties>
</file>