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3"/>
        <w:gridCol w:w="829"/>
        <w:gridCol w:w="830"/>
        <w:gridCol w:w="830"/>
        <w:gridCol w:w="829"/>
        <w:gridCol w:w="830"/>
        <w:gridCol w:w="830"/>
        <w:gridCol w:w="830"/>
        <w:gridCol w:w="829"/>
        <w:gridCol w:w="830"/>
        <w:gridCol w:w="830"/>
        <w:gridCol w:w="830"/>
      </w:tblGrid>
      <w:tr w:rsidR="0092112B" w14:paraId="77A691F6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B18B89" w14:textId="09107ECB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9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37D697FB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BF5D5A" w14:textId="017D1D38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506D19C4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04824667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4D39ADD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4E8C1AA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05A652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66E6A30A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909A0BB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1680791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EF71327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4F977EB6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1FD8D0" w14:textId="58DCF2B5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8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644D181F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81F4A9" w14:textId="3E913939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1693EA6A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3949104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58C1C3F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B2475E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0CBF0AB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ADC8A1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9AB6B0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034D17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555973A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7C03500B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A1D483" w14:textId="2F57F61A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7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1E741BE0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8CC16A" w14:textId="7CA343FC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1BE5064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3C2FAF7C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C6BF70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4F065E4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581A4F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9A22FA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E0A3184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81A82BA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C15D117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6E379BD1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47641A" w14:textId="5C890FF2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6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222341BA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22BD65" w14:textId="675E27A1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1DC887DC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3110D74B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E201FF3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176A6F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FF0049C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55ED94F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678755D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63B3C04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97A2704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2CE66680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AACF81F" w14:textId="1135A237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5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55E6A463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61992F" w14:textId="3D9D482C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493E8E71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7FEB743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6D75DA5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F3044CF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9CC5FB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080B0E5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40F0AA0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70174FE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961181A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7BB39C33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2F1B1F" w14:textId="519CCFA7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4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27A96D21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71A2A" w14:textId="0C3D5318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2BB372AF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1E436A9C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B5D9DA5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7175748B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204DBC7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F702EB1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DBC2E7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7506AB8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31AF19B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4139B94F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D26672F" w14:textId="07D711F0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3</w:t>
            </w:r>
          </w:p>
        </w:tc>
        <w:tc>
          <w:tcPr>
            <w:tcW w:w="829" w:type="dxa"/>
            <w:tcBorders>
              <w:left w:val="single" w:sz="18" w:space="0" w:color="auto"/>
              <w:right w:val="single" w:sz="2" w:space="0" w:color="auto"/>
            </w:tcBorders>
          </w:tcPr>
          <w:p w14:paraId="1BF267F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7C4903" w14:textId="29CC4150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1F09D4E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573A63F5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7619A25D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076CD5C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78B11AC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3D5C8A99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23DEED1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CFF9C98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52756CD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42B3BFBB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CB86711" w14:textId="60D7D69D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2</w:t>
            </w:r>
          </w:p>
        </w:tc>
        <w:tc>
          <w:tcPr>
            <w:tcW w:w="829" w:type="dxa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456053A1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86E670" w14:textId="3D8C2B2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  <w:bottom w:val="single" w:sz="2" w:space="0" w:color="auto"/>
            </w:tcBorders>
          </w:tcPr>
          <w:p w14:paraId="78432F40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  <w:tcBorders>
              <w:bottom w:val="single" w:sz="2" w:space="0" w:color="auto"/>
            </w:tcBorders>
          </w:tcPr>
          <w:p w14:paraId="44789EEA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627549CD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489D32A9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51AD5A88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  <w:tcBorders>
              <w:bottom w:val="single" w:sz="2" w:space="0" w:color="auto"/>
            </w:tcBorders>
          </w:tcPr>
          <w:p w14:paraId="0276E4C8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26338A2D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224898B3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5616C5EC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14:paraId="7C47F45A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C2E1F3" w14:textId="5351283D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1</w:t>
            </w:r>
          </w:p>
        </w:tc>
        <w:tc>
          <w:tcPr>
            <w:tcW w:w="829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2" w:space="0" w:color="auto"/>
            </w:tcBorders>
          </w:tcPr>
          <w:p w14:paraId="78611B9D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CF5057" w14:textId="1B7526E0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49C03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5F068B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8AEE2C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DFC22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277C60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DB5528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5E90AF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E16969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95A0D5" w14:textId="77777777" w:rsidR="0092112B" w:rsidRDefault="0092112B" w:rsidP="00887FD5">
            <w:pPr>
              <w:spacing w:before="360"/>
              <w:jc w:val="center"/>
            </w:pPr>
          </w:p>
        </w:tc>
      </w:tr>
      <w:tr w:rsidR="00112052" w14:paraId="15239B9E" w14:textId="77777777" w:rsidTr="00112052"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7FC060" w14:textId="1215B1E6" w:rsidR="0092112B" w:rsidRPr="00887FD5" w:rsidRDefault="0092112B" w:rsidP="00112052">
            <w:pPr>
              <w:spacing w:before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29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</w:tcPr>
          <w:p w14:paraId="3DCBB15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303F394" w14:textId="406D57BD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</w:tcBorders>
          </w:tcPr>
          <w:p w14:paraId="49A419EE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bottom w:val="single" w:sz="18" w:space="0" w:color="auto"/>
            </w:tcBorders>
          </w:tcPr>
          <w:p w14:paraId="37839CE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4F270170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266F1662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0EBA684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bottom w:val="single" w:sz="18" w:space="0" w:color="auto"/>
            </w:tcBorders>
          </w:tcPr>
          <w:p w14:paraId="203F0186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2C2A3F15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6BC2D474" w14:textId="77777777" w:rsidR="0092112B" w:rsidRDefault="0092112B" w:rsidP="00887FD5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2C5D5F73" w14:textId="77777777" w:rsidR="0092112B" w:rsidRDefault="0092112B" w:rsidP="00887FD5">
            <w:pPr>
              <w:spacing w:before="360"/>
              <w:jc w:val="center"/>
            </w:pPr>
          </w:p>
        </w:tc>
      </w:tr>
      <w:tr w:rsidR="0092112B" w:rsidRPr="00887FD5" w14:paraId="0C523B12" w14:textId="77777777" w:rsidTr="00112052">
        <w:trPr>
          <w:trHeight w:val="245"/>
        </w:trPr>
        <w:tc>
          <w:tcPr>
            <w:tcW w:w="48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6AD5EC" w14:textId="02C67CCE" w:rsidR="0092112B" w:rsidRPr="00887FD5" w:rsidRDefault="0092112B" w:rsidP="00112052">
            <w:pPr>
              <w:spacing w:before="60"/>
              <w:jc w:val="center"/>
              <w:rPr>
                <w:b/>
                <w:bCs/>
              </w:rPr>
            </w:pPr>
          </w:p>
        </w:tc>
        <w:tc>
          <w:tcPr>
            <w:tcW w:w="8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3340BD" w14:textId="5D476514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9D7FEC" w14:textId="4A5E7174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1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F415B9F" w14:textId="209B041C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2</w:t>
            </w:r>
          </w:p>
        </w:tc>
        <w:tc>
          <w:tcPr>
            <w:tcW w:w="8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64C943" w14:textId="75F9663C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3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89FBC3" w14:textId="7BD3F13F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4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8C3B4F" w14:textId="1CA3DF2E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CC2CDF" w14:textId="48020DB9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6</w:t>
            </w:r>
          </w:p>
        </w:tc>
        <w:tc>
          <w:tcPr>
            <w:tcW w:w="8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E26BDC" w14:textId="11D552DE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7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50B2B7" w14:textId="3FD8CE43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8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E4B726" w14:textId="7B6DC258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9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530E24" w14:textId="03BCC72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10</w:t>
            </w:r>
          </w:p>
        </w:tc>
      </w:tr>
    </w:tbl>
    <w:p w14:paraId="0D91DD14" w14:textId="77777777" w:rsidR="00887FD5" w:rsidRDefault="00887FD5"/>
    <w:tbl>
      <w:tblPr>
        <w:tblStyle w:val="TableGrid"/>
        <w:tblW w:w="9598" w:type="dxa"/>
        <w:tblInd w:w="18" w:type="dxa"/>
        <w:tblLook w:val="04A0" w:firstRow="1" w:lastRow="0" w:firstColumn="1" w:lastColumn="0" w:noHBand="0" w:noVBand="1"/>
      </w:tblPr>
      <w:tblGrid>
        <w:gridCol w:w="498"/>
        <w:gridCol w:w="827"/>
        <w:gridCol w:w="827"/>
        <w:gridCol w:w="827"/>
        <w:gridCol w:w="828"/>
        <w:gridCol w:w="827"/>
        <w:gridCol w:w="827"/>
        <w:gridCol w:w="827"/>
        <w:gridCol w:w="828"/>
        <w:gridCol w:w="827"/>
        <w:gridCol w:w="827"/>
        <w:gridCol w:w="828"/>
      </w:tblGrid>
      <w:tr w:rsidR="0092112B" w:rsidRPr="00887FD5" w14:paraId="57CA84E4" w14:textId="77777777" w:rsidTr="0092112B">
        <w:trPr>
          <w:trHeight w:val="245"/>
        </w:trPr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57E233" w14:textId="13AEA06A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bookmarkStart w:id="0" w:name="_GoBack"/>
            <w:bookmarkEnd w:id="0"/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6E5175" w14:textId="7CE8F1F0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8DB6DC" w14:textId="6B9D87C4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1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AD0B2F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2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192EE2D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3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C827F6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4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B1ECA0" w14:textId="3402ABBA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CF6AF4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6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46C84A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7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7E9AD2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8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B063F42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9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9B5A011" w14:textId="77777777" w:rsidR="0092112B" w:rsidRPr="00887FD5" w:rsidRDefault="0092112B" w:rsidP="0092112B">
            <w:pPr>
              <w:spacing w:before="60"/>
              <w:jc w:val="center"/>
              <w:rPr>
                <w:b/>
                <w:bCs/>
              </w:rPr>
            </w:pPr>
            <w:r w:rsidRPr="00887FD5">
              <w:rPr>
                <w:b/>
                <w:bCs/>
              </w:rPr>
              <w:t>10</w:t>
            </w:r>
          </w:p>
        </w:tc>
      </w:tr>
      <w:tr w:rsidR="0092112B" w14:paraId="0C192C48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D5D118" w14:textId="39A846A3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-1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right w:val="single" w:sz="2" w:space="0" w:color="auto"/>
            </w:tcBorders>
          </w:tcPr>
          <w:p w14:paraId="281AE2AF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C3682E" w14:textId="4437B4AB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  <w:left w:val="single" w:sz="2" w:space="0" w:color="auto"/>
            </w:tcBorders>
          </w:tcPr>
          <w:p w14:paraId="118053C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18" w:space="0" w:color="auto"/>
            </w:tcBorders>
          </w:tcPr>
          <w:p w14:paraId="0319B89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0CCAD8B7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5CE89AE1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628A95A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18" w:space="0" w:color="auto"/>
            </w:tcBorders>
          </w:tcPr>
          <w:p w14:paraId="799AFB41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49A5EE8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7DBCFCC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18" w:space="0" w:color="auto"/>
            </w:tcBorders>
          </w:tcPr>
          <w:p w14:paraId="563A0D32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70D4CD6B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C475F6" w14:textId="655A1C51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-2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34A98023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EE33DC" w14:textId="2A770FE5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6848626D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BF4D1D4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A2290E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B1CB99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807C17F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5C970C76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9C5F74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AACA55B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C5054DF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3ACE1B0D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D97CFB" w14:textId="651EBA2B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-3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18E67EC8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9C6D71" w14:textId="65A57E2D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541F7419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55B5BA13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7B04052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FA06652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7826481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7056877F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298FCC9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226895C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1B7035D6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6545F020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F09712" w14:textId="5B96C3C3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-4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0DB3DF01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E03CBF" w14:textId="5D9A90DA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04872F8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5135F93F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EA7C51F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5420AEF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1AA300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2901D8D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6E83E1E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6A3DD76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6773EC87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10F718E0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19E9D8" w14:textId="5497B8BB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-5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459A7966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2CE4BA" w14:textId="487EDABE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7D4F849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6E9D9613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E934A38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63930ECC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BAB9AC1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215C8E2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6C5E579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1015077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4A78A24C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7ED6BD56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28205FD" w14:textId="73746D73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-6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1A0BBE2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2CB918" w14:textId="523017BE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2BC57CB3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524DB499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A162132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E04419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4555A88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697EE5F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449881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3F736F2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4E03B229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19D36B3F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2A8268" w14:textId="2F95A2E9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-7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6AEEFAA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CD9947D" w14:textId="4F898CE5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72226EE7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2E05788C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2EE6A9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F7C6452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221777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68F16D6B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0FF8381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564B957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74271166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773F5D8A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EC606A8" w14:textId="41B1F34B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-8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1747BA46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FA52C4" w14:textId="6D1344EA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37460D1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1570BD6B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11F5CBB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B3547E0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6134353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C0AB70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21C1BED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B681629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326EC2E" w14:textId="77777777" w:rsidR="0092112B" w:rsidRDefault="0092112B" w:rsidP="003A7A37">
            <w:pPr>
              <w:spacing w:before="360"/>
              <w:jc w:val="center"/>
            </w:pPr>
          </w:p>
        </w:tc>
      </w:tr>
      <w:tr w:rsidR="0092112B" w14:paraId="39E000F0" w14:textId="77777777" w:rsidTr="00112052">
        <w:tc>
          <w:tcPr>
            <w:tcW w:w="4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F47AF8" w14:textId="1D356C6C" w:rsidR="0092112B" w:rsidRPr="0092112B" w:rsidRDefault="0092112B" w:rsidP="00112052">
            <w:pPr>
              <w:spacing w:before="0"/>
              <w:jc w:val="center"/>
              <w:rPr>
                <w:b/>
                <w:bCs/>
              </w:rPr>
            </w:pPr>
            <w:r w:rsidRPr="0092112B">
              <w:rPr>
                <w:b/>
                <w:bCs/>
              </w:rPr>
              <w:t>-9</w:t>
            </w:r>
          </w:p>
        </w:tc>
        <w:tc>
          <w:tcPr>
            <w:tcW w:w="827" w:type="dxa"/>
            <w:tcBorders>
              <w:left w:val="single" w:sz="18" w:space="0" w:color="auto"/>
              <w:right w:val="single" w:sz="2" w:space="0" w:color="auto"/>
            </w:tcBorders>
          </w:tcPr>
          <w:p w14:paraId="66EBBE1B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1E59AE" w14:textId="35C1CD3F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21633D08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7729270E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0CC4B69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875B06B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5FDD855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4661038E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2D22DCA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43351A3" w14:textId="77777777" w:rsidR="0092112B" w:rsidRDefault="0092112B" w:rsidP="003A7A37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5FCF96FB" w14:textId="77777777" w:rsidR="0092112B" w:rsidRDefault="0092112B" w:rsidP="003A7A37">
            <w:pPr>
              <w:spacing w:before="360"/>
              <w:jc w:val="center"/>
            </w:pPr>
          </w:p>
        </w:tc>
      </w:tr>
    </w:tbl>
    <w:p w14:paraId="5936950C" w14:textId="14194DEF" w:rsidR="00112052" w:rsidRDefault="00112052" w:rsidP="009C54F8"/>
    <w:p w14:paraId="29CF9701" w14:textId="77777777" w:rsidR="00112052" w:rsidRDefault="00112052">
      <w:pPr>
        <w:spacing w:before="0"/>
        <w:jc w:val="left"/>
      </w:pPr>
      <w:r>
        <w:br w:type="page"/>
      </w:r>
    </w:p>
    <w:tbl>
      <w:tblPr>
        <w:tblStyle w:val="TableGrid"/>
        <w:tblW w:w="8766" w:type="dxa"/>
        <w:tblInd w:w="20" w:type="dxa"/>
        <w:tblLook w:val="04A0" w:firstRow="1" w:lastRow="0" w:firstColumn="1" w:lastColumn="0" w:noHBand="0" w:noVBand="1"/>
      </w:tblPr>
      <w:tblGrid>
        <w:gridCol w:w="830"/>
        <w:gridCol w:w="830"/>
        <w:gridCol w:w="829"/>
        <w:gridCol w:w="830"/>
        <w:gridCol w:w="830"/>
        <w:gridCol w:w="830"/>
        <w:gridCol w:w="829"/>
        <w:gridCol w:w="830"/>
        <w:gridCol w:w="830"/>
        <w:gridCol w:w="830"/>
        <w:gridCol w:w="468"/>
      </w:tblGrid>
      <w:tr w:rsidR="00112052" w14:paraId="7B14AEAD" w14:textId="2035A24E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D54BA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27C4252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2AD1263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4B349B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D20E85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27E6E8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57623257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D32078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3578A4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4061981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4A05364" w14:textId="726FECAA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9</w:t>
            </w:r>
          </w:p>
        </w:tc>
      </w:tr>
      <w:tr w:rsidR="00112052" w14:paraId="1F6FA323" w14:textId="55AC00FD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019636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4907C5A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A358F7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3CD001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A88B5D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9B3CF6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22281F9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7850019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05B2BF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34B1AE1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2AEC5B3" w14:textId="4AD72600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8</w:t>
            </w:r>
          </w:p>
        </w:tc>
      </w:tr>
      <w:tr w:rsidR="00112052" w14:paraId="1DBEC91D" w14:textId="45E32B0F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DC2AF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0A68360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5AED28D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743D34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00E616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2BC89B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35FCC3C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CF01C1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271591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3172D76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F7BFC8" w14:textId="3AD9ABBC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7</w:t>
            </w:r>
          </w:p>
        </w:tc>
      </w:tr>
      <w:tr w:rsidR="00112052" w14:paraId="0A133CEE" w14:textId="5985339F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DC71D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3607154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48C7062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644C29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6E9F75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8C1BDC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7B9B90C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1A0F0A2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E06240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5CA03B6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1A3E0A" w14:textId="4B9E2E0D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6</w:t>
            </w:r>
          </w:p>
        </w:tc>
      </w:tr>
      <w:tr w:rsidR="00112052" w14:paraId="3EAB7768" w14:textId="17CAF953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3DB72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04A7893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2A47D21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054287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7A0D16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F8DCEB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0E3FC66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3FAA3BC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0C4E2A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1C3880A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CBAA03" w14:textId="0E599200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5</w:t>
            </w:r>
          </w:p>
        </w:tc>
      </w:tr>
      <w:tr w:rsidR="00112052" w14:paraId="3F2CF155" w14:textId="00460C29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EDF57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0BEF75F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7C8CFEA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48127E3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882239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039CE0A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34633D5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E35D25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1D2CD8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1F23E5A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4D36EC" w14:textId="1D42C558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4</w:t>
            </w:r>
          </w:p>
        </w:tc>
      </w:tr>
      <w:tr w:rsidR="00112052" w14:paraId="6E2F2543" w14:textId="1F40ADCA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6A374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</w:tcBorders>
          </w:tcPr>
          <w:p w14:paraId="4AD852A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67E8782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C578BE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259ED4D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59571CB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</w:tcPr>
          <w:p w14:paraId="7DF624B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66EBB18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</w:tcPr>
          <w:p w14:paraId="7B06B6F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right w:val="single" w:sz="18" w:space="0" w:color="auto"/>
            </w:tcBorders>
          </w:tcPr>
          <w:p w14:paraId="4BA759D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57ED1E" w14:textId="2599956A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3</w:t>
            </w:r>
          </w:p>
        </w:tc>
      </w:tr>
      <w:tr w:rsidR="00112052" w14:paraId="4FB7BB4E" w14:textId="3B304F92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29D11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left w:val="single" w:sz="2" w:space="0" w:color="auto"/>
              <w:bottom w:val="single" w:sz="2" w:space="0" w:color="auto"/>
            </w:tcBorders>
          </w:tcPr>
          <w:p w14:paraId="6747694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  <w:tcBorders>
              <w:bottom w:val="single" w:sz="2" w:space="0" w:color="auto"/>
            </w:tcBorders>
          </w:tcPr>
          <w:p w14:paraId="399F71C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34DDECF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40D78BC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2819396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  <w:tcBorders>
              <w:bottom w:val="single" w:sz="2" w:space="0" w:color="auto"/>
            </w:tcBorders>
          </w:tcPr>
          <w:p w14:paraId="6ABC6A3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5944214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</w:tcBorders>
          </w:tcPr>
          <w:p w14:paraId="25BDF52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bottom w:val="single" w:sz="2" w:space="0" w:color="auto"/>
              <w:right w:val="single" w:sz="18" w:space="0" w:color="auto"/>
            </w:tcBorders>
          </w:tcPr>
          <w:p w14:paraId="0372371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696C4E" w14:textId="1005D230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2</w:t>
            </w:r>
          </w:p>
        </w:tc>
      </w:tr>
      <w:tr w:rsidR="00112052" w14:paraId="6ACC322A" w14:textId="326CC521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50EC50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A8DE9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70A3F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4F3BC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B4531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E3D25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088C8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02D5E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D3E83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8" w:space="0" w:color="auto"/>
            </w:tcBorders>
          </w:tcPr>
          <w:p w14:paraId="1A813B4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D33FD5" w14:textId="4A5D2446" w:rsidR="00112052" w:rsidRDefault="00112052" w:rsidP="00112052">
            <w:pPr>
              <w:spacing w:before="0"/>
              <w:jc w:val="center"/>
            </w:pPr>
            <w:r w:rsidRPr="00887FD5">
              <w:rPr>
                <w:b/>
                <w:bCs/>
              </w:rPr>
              <w:t>1</w:t>
            </w:r>
          </w:p>
        </w:tc>
      </w:tr>
      <w:tr w:rsidR="00112052" w14:paraId="6610EA31" w14:textId="704494BC" w:rsidTr="00112052"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5335E6A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</w:tcBorders>
          </w:tcPr>
          <w:p w14:paraId="55DF372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bottom w:val="single" w:sz="18" w:space="0" w:color="auto"/>
            </w:tcBorders>
          </w:tcPr>
          <w:p w14:paraId="6F54289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0AA5022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774FF33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5132AAD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9" w:type="dxa"/>
            <w:tcBorders>
              <w:top w:val="single" w:sz="2" w:space="0" w:color="auto"/>
              <w:bottom w:val="single" w:sz="18" w:space="0" w:color="auto"/>
            </w:tcBorders>
          </w:tcPr>
          <w:p w14:paraId="1FD20CD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5843A08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</w:tcBorders>
          </w:tcPr>
          <w:p w14:paraId="3571F74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30" w:type="dxa"/>
            <w:tcBorders>
              <w:top w:val="single" w:sz="2" w:space="0" w:color="auto"/>
              <w:bottom w:val="single" w:sz="18" w:space="0" w:color="auto"/>
              <w:right w:val="single" w:sz="18" w:space="0" w:color="auto"/>
            </w:tcBorders>
          </w:tcPr>
          <w:p w14:paraId="7028BE1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0ADFA5" w14:textId="72456B0B" w:rsidR="00112052" w:rsidRDefault="00112052" w:rsidP="00112052">
            <w:pPr>
              <w:spacing w:before="0"/>
              <w:jc w:val="center"/>
            </w:pPr>
            <w:r>
              <w:rPr>
                <w:b/>
                <w:bCs/>
              </w:rPr>
              <w:t>0</w:t>
            </w:r>
          </w:p>
        </w:tc>
      </w:tr>
      <w:tr w:rsidR="00112052" w:rsidRPr="00887FD5" w14:paraId="012157EF" w14:textId="46326D6C" w:rsidTr="00112052">
        <w:trPr>
          <w:trHeight w:val="245"/>
        </w:trPr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747708" w14:textId="766734D9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-10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F07238F" w14:textId="0FF7A02D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-9</w:t>
            </w:r>
          </w:p>
        </w:tc>
        <w:tc>
          <w:tcPr>
            <w:tcW w:w="8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FEBDA87" w14:textId="41B5C06B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-8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2B2727" w14:textId="286C40F8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-7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89C48B" w14:textId="3A3F8B6C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-6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45E1A9" w14:textId="1A3D6557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-5</w:t>
            </w:r>
          </w:p>
        </w:tc>
        <w:tc>
          <w:tcPr>
            <w:tcW w:w="8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EEF015" w14:textId="3ABFDC17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-4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7D0763" w14:textId="0D620198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-3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7910574" w14:textId="7E96C47C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-2</w:t>
            </w:r>
          </w:p>
        </w:tc>
        <w:tc>
          <w:tcPr>
            <w:tcW w:w="8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8B1E96" w14:textId="28ACE142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-1</w:t>
            </w:r>
          </w:p>
        </w:tc>
        <w:tc>
          <w:tcPr>
            <w:tcW w:w="46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9C8FB8" w14:textId="4FC5028A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</w:p>
        </w:tc>
      </w:tr>
    </w:tbl>
    <w:p w14:paraId="77370D9D" w14:textId="77777777" w:rsidR="00112052" w:rsidRDefault="00112052" w:rsidP="00112052"/>
    <w:tbl>
      <w:tblPr>
        <w:tblStyle w:val="TableGrid"/>
        <w:tblW w:w="8748" w:type="dxa"/>
        <w:tblInd w:w="18" w:type="dxa"/>
        <w:tblLook w:val="04A0" w:firstRow="1" w:lastRow="0" w:firstColumn="1" w:lastColumn="0" w:noHBand="0" w:noVBand="1"/>
      </w:tblPr>
      <w:tblGrid>
        <w:gridCol w:w="827"/>
        <w:gridCol w:w="827"/>
        <w:gridCol w:w="828"/>
        <w:gridCol w:w="827"/>
        <w:gridCol w:w="827"/>
        <w:gridCol w:w="827"/>
        <w:gridCol w:w="828"/>
        <w:gridCol w:w="827"/>
        <w:gridCol w:w="827"/>
        <w:gridCol w:w="828"/>
        <w:gridCol w:w="475"/>
      </w:tblGrid>
      <w:tr w:rsidR="00112052" w:rsidRPr="00887FD5" w14:paraId="493A6F66" w14:textId="78B001BB" w:rsidTr="00112052">
        <w:trPr>
          <w:trHeight w:val="245"/>
        </w:trPr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A8CBC56" w14:textId="6CA2D18B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-10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21FFA4" w14:textId="43B4F9E8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-9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590C98" w14:textId="4FABEFEA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-8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451124" w14:textId="5868F80F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-7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AAF5775" w14:textId="2A5A546F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-6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BB2B5A" w14:textId="5C29D7C6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-5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7ADB50" w14:textId="2C324674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-4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A3C47B5" w14:textId="1B043FE2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-3</w:t>
            </w:r>
          </w:p>
        </w:tc>
        <w:tc>
          <w:tcPr>
            <w:tcW w:w="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97B4B6" w14:textId="7F851368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-2</w:t>
            </w:r>
          </w:p>
        </w:tc>
        <w:tc>
          <w:tcPr>
            <w:tcW w:w="82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7FC684F" w14:textId="4E09274B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-1</w:t>
            </w: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3F5BCC" w14:textId="53FF4352" w:rsidR="00112052" w:rsidRPr="00887FD5" w:rsidRDefault="00112052" w:rsidP="00112052">
            <w:pPr>
              <w:spacing w:before="60"/>
              <w:jc w:val="center"/>
              <w:rPr>
                <w:b/>
                <w:bCs/>
              </w:rPr>
            </w:pPr>
          </w:p>
        </w:tc>
      </w:tr>
      <w:tr w:rsidR="00112052" w14:paraId="39DFE551" w14:textId="00B15424" w:rsidTr="00112052">
        <w:tc>
          <w:tcPr>
            <w:tcW w:w="827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DD2D8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  <w:left w:val="single" w:sz="2" w:space="0" w:color="auto"/>
            </w:tcBorders>
          </w:tcPr>
          <w:p w14:paraId="0D299A5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18" w:space="0" w:color="auto"/>
            </w:tcBorders>
          </w:tcPr>
          <w:p w14:paraId="1013022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44475AE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00763E1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53397FE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18" w:space="0" w:color="auto"/>
            </w:tcBorders>
          </w:tcPr>
          <w:p w14:paraId="5FEBAE0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6F815A2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18" w:space="0" w:color="auto"/>
            </w:tcBorders>
          </w:tcPr>
          <w:p w14:paraId="506C68C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18" w:space="0" w:color="auto"/>
              <w:right w:val="single" w:sz="18" w:space="0" w:color="auto"/>
            </w:tcBorders>
          </w:tcPr>
          <w:p w14:paraId="69FD6A3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DF590F1" w14:textId="6AAA5282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-1</w:t>
            </w:r>
          </w:p>
        </w:tc>
      </w:tr>
      <w:tr w:rsidR="00112052" w14:paraId="15A6EB42" w14:textId="40C6394E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3943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324AB93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77B0FAC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B9279A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D525DE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BE8428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184CFAF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5C44283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DC8EF4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right w:val="single" w:sz="18" w:space="0" w:color="auto"/>
            </w:tcBorders>
          </w:tcPr>
          <w:p w14:paraId="609029F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913CD1" w14:textId="232C29DB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-2</w:t>
            </w:r>
          </w:p>
        </w:tc>
      </w:tr>
      <w:tr w:rsidR="00112052" w14:paraId="3DC123D1" w14:textId="51D6E70E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FA5368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402AB74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41C5385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6103C6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7E8FAA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FE3BE77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1F0EBC4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35938C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60E4B78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right w:val="single" w:sz="18" w:space="0" w:color="auto"/>
            </w:tcBorders>
          </w:tcPr>
          <w:p w14:paraId="4160E86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6AE8B7" w14:textId="704E8E39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-3</w:t>
            </w:r>
          </w:p>
        </w:tc>
      </w:tr>
      <w:tr w:rsidR="00112052" w14:paraId="3A2C176F" w14:textId="6C6E8C25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E66E8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232A0157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1D821C1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37D115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00DEF9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1AC19B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4262DAE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6575B81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0231D9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right w:val="single" w:sz="18" w:space="0" w:color="auto"/>
            </w:tcBorders>
          </w:tcPr>
          <w:p w14:paraId="0E32492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8035536" w14:textId="10B30E7B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-4</w:t>
            </w:r>
          </w:p>
        </w:tc>
      </w:tr>
      <w:tr w:rsidR="00112052" w14:paraId="0D31904C" w14:textId="62E8D680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94746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02432B2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65DA46E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1E036A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19CE6B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B4B58E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249EEB77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7FBC01A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6A976FA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right w:val="single" w:sz="18" w:space="0" w:color="auto"/>
            </w:tcBorders>
          </w:tcPr>
          <w:p w14:paraId="4EA4392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79DD32" w14:textId="403F3C35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-5</w:t>
            </w:r>
          </w:p>
        </w:tc>
      </w:tr>
      <w:tr w:rsidR="00112052" w14:paraId="5EB376A3" w14:textId="732781D5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846E5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1B8AC1A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533CB4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1F0B4C8D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F846F3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66AAD74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4311EA9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2162030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481B827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right w:val="single" w:sz="18" w:space="0" w:color="auto"/>
            </w:tcBorders>
          </w:tcPr>
          <w:p w14:paraId="62688497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ACAAD6" w14:textId="54F58795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-6</w:t>
            </w:r>
          </w:p>
        </w:tc>
      </w:tr>
      <w:tr w:rsidR="00112052" w14:paraId="1573CA93" w14:textId="7422A14A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78AA9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</w:tcBorders>
          </w:tcPr>
          <w:p w14:paraId="4034792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817DBE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65B0801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6D4EC9D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2A2B8F2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</w:tcPr>
          <w:p w14:paraId="379DBC0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3944625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</w:tcPr>
          <w:p w14:paraId="0F7E959B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right w:val="single" w:sz="18" w:space="0" w:color="auto"/>
            </w:tcBorders>
          </w:tcPr>
          <w:p w14:paraId="063E0C8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F929402" w14:textId="6A5F4029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-7</w:t>
            </w:r>
          </w:p>
        </w:tc>
      </w:tr>
      <w:tr w:rsidR="00112052" w14:paraId="78AE9691" w14:textId="654501F1" w:rsidTr="00112052">
        <w:tc>
          <w:tcPr>
            <w:tcW w:w="827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</w:tcPr>
          <w:p w14:paraId="7FB802B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left w:val="single" w:sz="2" w:space="0" w:color="auto"/>
              <w:bottom w:val="single" w:sz="4" w:space="0" w:color="auto"/>
            </w:tcBorders>
          </w:tcPr>
          <w:p w14:paraId="514D69E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21E4453E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4D41273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5789BAE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59D3EE8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bottom w:val="single" w:sz="4" w:space="0" w:color="auto"/>
            </w:tcBorders>
          </w:tcPr>
          <w:p w14:paraId="3273B818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1C6A49E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bottom w:val="single" w:sz="4" w:space="0" w:color="auto"/>
            </w:tcBorders>
          </w:tcPr>
          <w:p w14:paraId="34A142C9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bottom w:val="single" w:sz="4" w:space="0" w:color="auto"/>
              <w:right w:val="single" w:sz="18" w:space="0" w:color="auto"/>
            </w:tcBorders>
          </w:tcPr>
          <w:p w14:paraId="298BF123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686613" w14:textId="632D4759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-8</w:t>
            </w:r>
          </w:p>
        </w:tc>
      </w:tr>
      <w:tr w:rsidR="00112052" w14:paraId="4B896B69" w14:textId="7720B37A" w:rsidTr="00112052"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7E9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A2B9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7DC9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22F5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80140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4AB9F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8D584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123A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C1CC6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608D2BC" w14:textId="77777777" w:rsidR="00112052" w:rsidRDefault="00112052" w:rsidP="00112052">
            <w:pPr>
              <w:spacing w:before="360"/>
              <w:jc w:val="center"/>
            </w:pPr>
          </w:p>
        </w:tc>
        <w:tc>
          <w:tcPr>
            <w:tcW w:w="4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C924196" w14:textId="5B171518" w:rsidR="00112052" w:rsidRDefault="00112052" w:rsidP="00112052">
            <w:pPr>
              <w:spacing w:before="0"/>
              <w:jc w:val="center"/>
            </w:pPr>
            <w:r w:rsidRPr="0092112B">
              <w:rPr>
                <w:b/>
                <w:bCs/>
              </w:rPr>
              <w:t>-9</w:t>
            </w:r>
          </w:p>
        </w:tc>
      </w:tr>
    </w:tbl>
    <w:p w14:paraId="71EA7162" w14:textId="77777777" w:rsidR="00112052" w:rsidRPr="009C54F8" w:rsidRDefault="00112052" w:rsidP="00112052"/>
    <w:sectPr w:rsidR="00112052" w:rsidRPr="009C54F8" w:rsidSect="00AA1468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134" w:right="1134" w:bottom="1134" w:left="1134" w:header="709" w:footer="851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13BFEE" w14:textId="77777777" w:rsidR="005D4F7E" w:rsidRDefault="005D4F7E">
      <w:r>
        <w:separator/>
      </w:r>
    </w:p>
    <w:p w14:paraId="09B6E85A" w14:textId="77777777" w:rsidR="005D4F7E" w:rsidRDefault="005D4F7E"/>
  </w:endnote>
  <w:endnote w:type="continuationSeparator" w:id="0">
    <w:p w14:paraId="1A80CBCE" w14:textId="77777777" w:rsidR="005D4F7E" w:rsidRDefault="005D4F7E">
      <w:r>
        <w:continuationSeparator/>
      </w:r>
    </w:p>
    <w:p w14:paraId="5A174AF1" w14:textId="77777777" w:rsidR="005D4F7E" w:rsidRDefault="005D4F7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90161" w14:textId="77777777" w:rsidR="00313927" w:rsidRPr="00137B95" w:rsidRDefault="00A5467C" w:rsidP="001B2234">
    <w:pPr>
      <w:framePr w:wrap="around" w:vAnchor="text" w:hAnchor="page" w:x="1441" w:y="422"/>
      <w:spacing w:before="0"/>
      <w:rPr>
        <w:b/>
      </w:rPr>
    </w:pPr>
    <w:r w:rsidRPr="00137B95">
      <w:rPr>
        <w:b/>
      </w:rPr>
      <w:fldChar w:fldCharType="begin"/>
    </w:r>
    <w:r w:rsidR="00313927" w:rsidRPr="00137B95">
      <w:rPr>
        <w:b/>
      </w:rPr>
      <w:instrText xml:space="preserve">PAGE  </w:instrText>
    </w:r>
    <w:r w:rsidRPr="00137B95">
      <w:rPr>
        <w:b/>
      </w:rPr>
      <w:fldChar w:fldCharType="separate"/>
    </w:r>
    <w:r w:rsidR="004D71FE">
      <w:rPr>
        <w:b/>
        <w:noProof/>
      </w:rPr>
      <w:t>2</w:t>
    </w:r>
    <w:r w:rsidRPr="00137B95">
      <w:rPr>
        <w:b/>
      </w:rPr>
      <w:fldChar w:fldCharType="end"/>
    </w:r>
  </w:p>
  <w:p w14:paraId="66D6E1A5" w14:textId="77777777" w:rsidR="00313927" w:rsidRDefault="00313927" w:rsidP="001B2234">
    <w:pPr>
      <w:pBdr>
        <w:bottom w:val="single" w:sz="4" w:space="1" w:color="auto"/>
      </w:pBdr>
      <w:spacing w:before="0"/>
      <w:ind w:right="70" w:firstLine="360"/>
    </w:pPr>
  </w:p>
  <w:p w14:paraId="5C9B5713" w14:textId="77777777" w:rsidR="00313927" w:rsidRDefault="0031392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BD60B9" w14:textId="77777777" w:rsidR="00313927" w:rsidRDefault="00313927" w:rsidP="009C54F8">
    <w:pPr>
      <w:pBdr>
        <w:bottom w:val="single" w:sz="4" w:space="1" w:color="auto"/>
      </w:pBdr>
      <w:spacing w:before="0"/>
      <w:ind w:right="-110"/>
    </w:pPr>
  </w:p>
  <w:p w14:paraId="0634608B" w14:textId="77777777" w:rsidR="00313927" w:rsidRPr="00137B95" w:rsidRDefault="00A5467C" w:rsidP="001B2234">
    <w:pPr>
      <w:framePr w:wrap="around" w:vAnchor="text" w:hAnchor="page" w:x="10359" w:y="-3"/>
      <w:rPr>
        <w:b/>
      </w:rPr>
    </w:pPr>
    <w:r w:rsidRPr="00137B95">
      <w:rPr>
        <w:b/>
      </w:rPr>
      <w:fldChar w:fldCharType="begin"/>
    </w:r>
    <w:r w:rsidR="00313927" w:rsidRPr="00137B95">
      <w:rPr>
        <w:b/>
      </w:rPr>
      <w:instrText xml:space="preserve">PAGE  </w:instrText>
    </w:r>
    <w:r w:rsidRPr="00137B95">
      <w:rPr>
        <w:b/>
      </w:rPr>
      <w:fldChar w:fldCharType="separate"/>
    </w:r>
    <w:r w:rsidR="004D71FE">
      <w:rPr>
        <w:b/>
        <w:noProof/>
      </w:rPr>
      <w:t>3</w:t>
    </w:r>
    <w:r w:rsidRPr="00137B95">
      <w:rPr>
        <w:b/>
      </w:rPr>
      <w:fldChar w:fldCharType="end"/>
    </w:r>
  </w:p>
  <w:p w14:paraId="226864FA" w14:textId="77777777" w:rsidR="00313927" w:rsidRDefault="0031392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C3504B" w14:textId="77777777" w:rsidR="005D4F7E" w:rsidRDefault="005D4F7E">
      <w:r>
        <w:separator/>
      </w:r>
    </w:p>
    <w:p w14:paraId="28EC3DDD" w14:textId="77777777" w:rsidR="005D4F7E" w:rsidRDefault="005D4F7E"/>
  </w:footnote>
  <w:footnote w:type="continuationSeparator" w:id="0">
    <w:p w14:paraId="5B2239E8" w14:textId="77777777" w:rsidR="005D4F7E" w:rsidRDefault="005D4F7E">
      <w:r>
        <w:continuationSeparator/>
      </w:r>
    </w:p>
    <w:p w14:paraId="4B146CAC" w14:textId="77777777" w:rsidR="005D4F7E" w:rsidRDefault="005D4F7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377ED" w14:textId="77777777" w:rsidR="00313927" w:rsidRPr="004B030D" w:rsidRDefault="00313927" w:rsidP="00363808">
    <w:pPr>
      <w:pBdr>
        <w:bottom w:val="single" w:sz="4" w:space="1" w:color="auto"/>
      </w:pBdr>
      <w:spacing w:before="0"/>
    </w:pPr>
  </w:p>
  <w:p w14:paraId="209CB69C" w14:textId="77777777" w:rsidR="00313927" w:rsidRDefault="003139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B07DE2" w14:textId="77777777" w:rsidR="00313927" w:rsidRPr="004B030D" w:rsidRDefault="00313927" w:rsidP="001B2234">
    <w:pPr>
      <w:pBdr>
        <w:bottom w:val="single" w:sz="4" w:space="1" w:color="auto"/>
      </w:pBdr>
      <w:spacing w:before="0"/>
      <w:jc w:val="right"/>
    </w:pPr>
  </w:p>
  <w:p w14:paraId="26DA327A" w14:textId="77777777" w:rsidR="00313927" w:rsidRDefault="0031392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86040"/>
    <w:multiLevelType w:val="hybridMultilevel"/>
    <w:tmpl w:val="50B45A1A"/>
    <w:lvl w:ilvl="0" w:tplc="5F1C392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E57401"/>
    <w:multiLevelType w:val="hybridMultilevel"/>
    <w:tmpl w:val="28082F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257B0"/>
    <w:multiLevelType w:val="hybridMultilevel"/>
    <w:tmpl w:val="85A452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A0949"/>
    <w:multiLevelType w:val="hybridMultilevel"/>
    <w:tmpl w:val="7DB288C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172B65"/>
    <w:multiLevelType w:val="hybridMultilevel"/>
    <w:tmpl w:val="D4CAD4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4C2800"/>
    <w:multiLevelType w:val="hybridMultilevel"/>
    <w:tmpl w:val="F906041E"/>
    <w:lvl w:ilvl="0" w:tplc="2940DE3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BD6784"/>
    <w:multiLevelType w:val="hybridMultilevel"/>
    <w:tmpl w:val="1D78E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25F3C"/>
    <w:multiLevelType w:val="hybridMultilevel"/>
    <w:tmpl w:val="19C86BF2"/>
    <w:lvl w:ilvl="0" w:tplc="A3AA402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BD6773"/>
    <w:multiLevelType w:val="hybridMultilevel"/>
    <w:tmpl w:val="F0FA5E1C"/>
    <w:lvl w:ilvl="0" w:tplc="0409000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D236B2"/>
    <w:multiLevelType w:val="hybridMultilevel"/>
    <w:tmpl w:val="F0BC004C"/>
    <w:lvl w:ilvl="0" w:tplc="97A4119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2BB62FE"/>
    <w:multiLevelType w:val="hybridMultilevel"/>
    <w:tmpl w:val="0DEE9E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F452E3"/>
    <w:multiLevelType w:val="hybridMultilevel"/>
    <w:tmpl w:val="3642C98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64E1933"/>
    <w:multiLevelType w:val="hybridMultilevel"/>
    <w:tmpl w:val="DDF46578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13" w15:restartNumberingAfterBreak="0">
    <w:nsid w:val="3AB85C88"/>
    <w:multiLevelType w:val="hybridMultilevel"/>
    <w:tmpl w:val="1ED2E7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BB4CC9"/>
    <w:multiLevelType w:val="hybridMultilevel"/>
    <w:tmpl w:val="C3C87AE0"/>
    <w:lvl w:ilvl="0" w:tplc="011616EC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D122717"/>
    <w:multiLevelType w:val="hybridMultilevel"/>
    <w:tmpl w:val="B49EA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45ED4"/>
    <w:multiLevelType w:val="hybridMultilevel"/>
    <w:tmpl w:val="3372EBD2"/>
    <w:lvl w:ilvl="0" w:tplc="04090001">
      <w:start w:val="1"/>
      <w:numFmt w:val="bullet"/>
      <w:lvlText w:val=""/>
      <w:lvlJc w:val="left"/>
      <w:pPr>
        <w:tabs>
          <w:tab w:val="num" w:pos="372"/>
        </w:tabs>
        <w:ind w:left="3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92"/>
        </w:tabs>
        <w:ind w:left="10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12"/>
        </w:tabs>
        <w:ind w:left="18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32"/>
        </w:tabs>
        <w:ind w:left="25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52"/>
        </w:tabs>
        <w:ind w:left="32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72"/>
        </w:tabs>
        <w:ind w:left="39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92"/>
        </w:tabs>
        <w:ind w:left="46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12"/>
        </w:tabs>
        <w:ind w:left="54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32"/>
        </w:tabs>
        <w:ind w:left="6132" w:hanging="360"/>
      </w:pPr>
      <w:rPr>
        <w:rFonts w:ascii="Wingdings" w:hAnsi="Wingdings" w:hint="default"/>
      </w:rPr>
    </w:lvl>
  </w:abstractNum>
  <w:abstractNum w:abstractNumId="17" w15:restartNumberingAfterBreak="0">
    <w:nsid w:val="45F76939"/>
    <w:multiLevelType w:val="hybridMultilevel"/>
    <w:tmpl w:val="DBA0475C"/>
    <w:lvl w:ilvl="0" w:tplc="04090001">
      <w:start w:val="1"/>
      <w:numFmt w:val="bullet"/>
      <w:lvlText w:val=""/>
      <w:lvlJc w:val="left"/>
      <w:pPr>
        <w:tabs>
          <w:tab w:val="num" w:pos="732"/>
        </w:tabs>
        <w:ind w:left="73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E222C3F"/>
    <w:multiLevelType w:val="hybridMultilevel"/>
    <w:tmpl w:val="513CB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585A45"/>
    <w:multiLevelType w:val="hybridMultilevel"/>
    <w:tmpl w:val="86A282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192594"/>
    <w:multiLevelType w:val="hybridMultilevel"/>
    <w:tmpl w:val="AD8C55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C9633B"/>
    <w:multiLevelType w:val="hybridMultilevel"/>
    <w:tmpl w:val="3550C1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1623506"/>
    <w:multiLevelType w:val="hybridMultilevel"/>
    <w:tmpl w:val="E0CEF9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460B61"/>
    <w:multiLevelType w:val="hybridMultilevel"/>
    <w:tmpl w:val="75B4DA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9E09B8"/>
    <w:multiLevelType w:val="hybridMultilevel"/>
    <w:tmpl w:val="4926A0FE"/>
    <w:lvl w:ilvl="0" w:tplc="A65A4112">
      <w:start w:val="1"/>
      <w:numFmt w:val="lowerRoman"/>
      <w:lvlText w:val="%1)"/>
      <w:lvlJc w:val="left"/>
      <w:pPr>
        <w:ind w:left="360" w:hanging="360"/>
      </w:pPr>
      <w:rPr>
        <w:rFonts w:ascii="Verdana" w:eastAsia="Calibri" w:hAnsi="Verdana" w:cs="Times New Roman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2295FCA"/>
    <w:multiLevelType w:val="hybridMultilevel"/>
    <w:tmpl w:val="157E0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3416144"/>
    <w:multiLevelType w:val="hybridMultilevel"/>
    <w:tmpl w:val="708E9426"/>
    <w:lvl w:ilvl="0" w:tplc="46E636FA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B6F2143"/>
    <w:multiLevelType w:val="hybridMultilevel"/>
    <w:tmpl w:val="A34E85E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265A92"/>
    <w:multiLevelType w:val="hybridMultilevel"/>
    <w:tmpl w:val="BA76F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5"/>
  </w:num>
  <w:num w:numId="3">
    <w:abstractNumId w:val="26"/>
  </w:num>
  <w:num w:numId="4">
    <w:abstractNumId w:val="0"/>
  </w:num>
  <w:num w:numId="5">
    <w:abstractNumId w:val="14"/>
  </w:num>
  <w:num w:numId="6">
    <w:abstractNumId w:val="9"/>
  </w:num>
  <w:num w:numId="7">
    <w:abstractNumId w:val="12"/>
  </w:num>
  <w:num w:numId="8">
    <w:abstractNumId w:val="22"/>
  </w:num>
  <w:num w:numId="9">
    <w:abstractNumId w:val="15"/>
  </w:num>
  <w:num w:numId="10">
    <w:abstractNumId w:val="20"/>
  </w:num>
  <w:num w:numId="11">
    <w:abstractNumId w:val="7"/>
  </w:num>
  <w:num w:numId="12">
    <w:abstractNumId w:val="16"/>
  </w:num>
  <w:num w:numId="13">
    <w:abstractNumId w:val="23"/>
  </w:num>
  <w:num w:numId="14">
    <w:abstractNumId w:val="27"/>
  </w:num>
  <w:num w:numId="15">
    <w:abstractNumId w:val="3"/>
  </w:num>
  <w:num w:numId="16">
    <w:abstractNumId w:val="25"/>
  </w:num>
  <w:num w:numId="17">
    <w:abstractNumId w:val="1"/>
  </w:num>
  <w:num w:numId="18">
    <w:abstractNumId w:val="6"/>
  </w:num>
  <w:num w:numId="19">
    <w:abstractNumId w:val="28"/>
  </w:num>
  <w:num w:numId="20">
    <w:abstractNumId w:val="13"/>
  </w:num>
  <w:num w:numId="21">
    <w:abstractNumId w:val="21"/>
  </w:num>
  <w:num w:numId="22">
    <w:abstractNumId w:val="18"/>
  </w:num>
  <w:num w:numId="23">
    <w:abstractNumId w:val="17"/>
  </w:num>
  <w:num w:numId="24">
    <w:abstractNumId w:val="8"/>
  </w:num>
  <w:num w:numId="25">
    <w:abstractNumId w:val="4"/>
  </w:num>
  <w:num w:numId="26">
    <w:abstractNumId w:val="19"/>
  </w:num>
  <w:num w:numId="27">
    <w:abstractNumId w:val="2"/>
  </w:num>
  <w:num w:numId="28">
    <w:abstractNumId w:val="10"/>
  </w:num>
  <w:num w:numId="29">
    <w:abstractNumId w:val="1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/>
  <w:attachedTemplate r:id="rId1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FD5"/>
    <w:rsid w:val="0000080C"/>
    <w:rsid w:val="00002AAE"/>
    <w:rsid w:val="00011E8A"/>
    <w:rsid w:val="0002626C"/>
    <w:rsid w:val="00034EF6"/>
    <w:rsid w:val="000529BE"/>
    <w:rsid w:val="00056FE8"/>
    <w:rsid w:val="00062C3F"/>
    <w:rsid w:val="00082BC3"/>
    <w:rsid w:val="000860C6"/>
    <w:rsid w:val="00090369"/>
    <w:rsid w:val="0009442A"/>
    <w:rsid w:val="000959CA"/>
    <w:rsid w:val="000C0AE1"/>
    <w:rsid w:val="000C2938"/>
    <w:rsid w:val="000D1041"/>
    <w:rsid w:val="00112052"/>
    <w:rsid w:val="001147FD"/>
    <w:rsid w:val="0013213F"/>
    <w:rsid w:val="001339EC"/>
    <w:rsid w:val="0013428B"/>
    <w:rsid w:val="00135448"/>
    <w:rsid w:val="00142330"/>
    <w:rsid w:val="00144EE3"/>
    <w:rsid w:val="00165146"/>
    <w:rsid w:val="001654C6"/>
    <w:rsid w:val="00172DD0"/>
    <w:rsid w:val="001B2003"/>
    <w:rsid w:val="001B2234"/>
    <w:rsid w:val="001C1CB2"/>
    <w:rsid w:val="001C7A3D"/>
    <w:rsid w:val="001E55FB"/>
    <w:rsid w:val="00202C94"/>
    <w:rsid w:val="00232D53"/>
    <w:rsid w:val="002357BC"/>
    <w:rsid w:val="00236F98"/>
    <w:rsid w:val="002473BA"/>
    <w:rsid w:val="00273F1A"/>
    <w:rsid w:val="002767E1"/>
    <w:rsid w:val="00283647"/>
    <w:rsid w:val="002878F2"/>
    <w:rsid w:val="002927D0"/>
    <w:rsid w:val="00292DC7"/>
    <w:rsid w:val="00297C2A"/>
    <w:rsid w:val="002A58F5"/>
    <w:rsid w:val="002C54EA"/>
    <w:rsid w:val="002D3C35"/>
    <w:rsid w:val="002D4D65"/>
    <w:rsid w:val="00307DA0"/>
    <w:rsid w:val="00313927"/>
    <w:rsid w:val="00322BB0"/>
    <w:rsid w:val="00324912"/>
    <w:rsid w:val="00351AE5"/>
    <w:rsid w:val="00363808"/>
    <w:rsid w:val="00364233"/>
    <w:rsid w:val="003758CA"/>
    <w:rsid w:val="003971F7"/>
    <w:rsid w:val="003A4942"/>
    <w:rsid w:val="003A6AA7"/>
    <w:rsid w:val="003B17DE"/>
    <w:rsid w:val="003C5BFD"/>
    <w:rsid w:val="003C6A7E"/>
    <w:rsid w:val="003D29D3"/>
    <w:rsid w:val="003D3B04"/>
    <w:rsid w:val="003D7A21"/>
    <w:rsid w:val="003E3A84"/>
    <w:rsid w:val="004002C0"/>
    <w:rsid w:val="00413BB2"/>
    <w:rsid w:val="00425694"/>
    <w:rsid w:val="00435030"/>
    <w:rsid w:val="00445101"/>
    <w:rsid w:val="004739BD"/>
    <w:rsid w:val="00480DD4"/>
    <w:rsid w:val="00495B03"/>
    <w:rsid w:val="00496DFD"/>
    <w:rsid w:val="004B250D"/>
    <w:rsid w:val="004B456E"/>
    <w:rsid w:val="004D71FE"/>
    <w:rsid w:val="004D7BE8"/>
    <w:rsid w:val="004E4A53"/>
    <w:rsid w:val="004F718E"/>
    <w:rsid w:val="0050035B"/>
    <w:rsid w:val="005069AA"/>
    <w:rsid w:val="005347D7"/>
    <w:rsid w:val="00537A72"/>
    <w:rsid w:val="00541900"/>
    <w:rsid w:val="00543756"/>
    <w:rsid w:val="00547488"/>
    <w:rsid w:val="00553C4F"/>
    <w:rsid w:val="00555F1A"/>
    <w:rsid w:val="00556100"/>
    <w:rsid w:val="005652A5"/>
    <w:rsid w:val="005A0F5E"/>
    <w:rsid w:val="005A5FD3"/>
    <w:rsid w:val="005A6D0D"/>
    <w:rsid w:val="005A6E37"/>
    <w:rsid w:val="005A7F99"/>
    <w:rsid w:val="005C25B8"/>
    <w:rsid w:val="005C2890"/>
    <w:rsid w:val="005C7815"/>
    <w:rsid w:val="005C7959"/>
    <w:rsid w:val="005C7CA2"/>
    <w:rsid w:val="005D1B7F"/>
    <w:rsid w:val="005D4B0F"/>
    <w:rsid w:val="005D4F7E"/>
    <w:rsid w:val="005D5B99"/>
    <w:rsid w:val="005E08A5"/>
    <w:rsid w:val="005E47AC"/>
    <w:rsid w:val="005F4415"/>
    <w:rsid w:val="005F7F04"/>
    <w:rsid w:val="00603E10"/>
    <w:rsid w:val="00604CB2"/>
    <w:rsid w:val="006056C4"/>
    <w:rsid w:val="00625E5E"/>
    <w:rsid w:val="0062721A"/>
    <w:rsid w:val="00636663"/>
    <w:rsid w:val="00655C81"/>
    <w:rsid w:val="00676963"/>
    <w:rsid w:val="006772E7"/>
    <w:rsid w:val="00681CA4"/>
    <w:rsid w:val="006B19D8"/>
    <w:rsid w:val="006C4F3D"/>
    <w:rsid w:val="006E288F"/>
    <w:rsid w:val="006F19FF"/>
    <w:rsid w:val="006F6078"/>
    <w:rsid w:val="0070368F"/>
    <w:rsid w:val="00705E78"/>
    <w:rsid w:val="0071241A"/>
    <w:rsid w:val="00712792"/>
    <w:rsid w:val="007217C1"/>
    <w:rsid w:val="00723335"/>
    <w:rsid w:val="00732B3B"/>
    <w:rsid w:val="0077031A"/>
    <w:rsid w:val="00774010"/>
    <w:rsid w:val="00784962"/>
    <w:rsid w:val="00787343"/>
    <w:rsid w:val="00790C7A"/>
    <w:rsid w:val="007B1630"/>
    <w:rsid w:val="007B6146"/>
    <w:rsid w:val="007B6CE6"/>
    <w:rsid w:val="007C5616"/>
    <w:rsid w:val="007D1AAB"/>
    <w:rsid w:val="007D25C3"/>
    <w:rsid w:val="007D3237"/>
    <w:rsid w:val="007D7AC7"/>
    <w:rsid w:val="00804177"/>
    <w:rsid w:val="00814761"/>
    <w:rsid w:val="00825467"/>
    <w:rsid w:val="00827328"/>
    <w:rsid w:val="0083192D"/>
    <w:rsid w:val="00844CE4"/>
    <w:rsid w:val="00845AF1"/>
    <w:rsid w:val="00847262"/>
    <w:rsid w:val="00855568"/>
    <w:rsid w:val="008724D8"/>
    <w:rsid w:val="00873DA7"/>
    <w:rsid w:val="008809D8"/>
    <w:rsid w:val="00881431"/>
    <w:rsid w:val="00887FD5"/>
    <w:rsid w:val="008A3170"/>
    <w:rsid w:val="008A5D59"/>
    <w:rsid w:val="008B4ECC"/>
    <w:rsid w:val="008B657D"/>
    <w:rsid w:val="008D694B"/>
    <w:rsid w:val="008F0407"/>
    <w:rsid w:val="00900139"/>
    <w:rsid w:val="0090175F"/>
    <w:rsid w:val="00914401"/>
    <w:rsid w:val="0092045D"/>
    <w:rsid w:val="0092112B"/>
    <w:rsid w:val="009224EF"/>
    <w:rsid w:val="009310AA"/>
    <w:rsid w:val="00932AE2"/>
    <w:rsid w:val="00935110"/>
    <w:rsid w:val="009370C3"/>
    <w:rsid w:val="00943198"/>
    <w:rsid w:val="009437C1"/>
    <w:rsid w:val="00945E30"/>
    <w:rsid w:val="00961BDB"/>
    <w:rsid w:val="00982837"/>
    <w:rsid w:val="00983B56"/>
    <w:rsid w:val="00985221"/>
    <w:rsid w:val="00993771"/>
    <w:rsid w:val="009939EB"/>
    <w:rsid w:val="00993B7C"/>
    <w:rsid w:val="009A517D"/>
    <w:rsid w:val="009C208C"/>
    <w:rsid w:val="009C54F8"/>
    <w:rsid w:val="009E268D"/>
    <w:rsid w:val="009F560B"/>
    <w:rsid w:val="00A02570"/>
    <w:rsid w:val="00A04F18"/>
    <w:rsid w:val="00A050A6"/>
    <w:rsid w:val="00A239BB"/>
    <w:rsid w:val="00A25085"/>
    <w:rsid w:val="00A251F9"/>
    <w:rsid w:val="00A33252"/>
    <w:rsid w:val="00A40936"/>
    <w:rsid w:val="00A40DD0"/>
    <w:rsid w:val="00A42419"/>
    <w:rsid w:val="00A44443"/>
    <w:rsid w:val="00A5467C"/>
    <w:rsid w:val="00A66A9B"/>
    <w:rsid w:val="00A66B7C"/>
    <w:rsid w:val="00A81593"/>
    <w:rsid w:val="00A93994"/>
    <w:rsid w:val="00A96B01"/>
    <w:rsid w:val="00AA1468"/>
    <w:rsid w:val="00AA1765"/>
    <w:rsid w:val="00AB56BD"/>
    <w:rsid w:val="00AB7505"/>
    <w:rsid w:val="00AD2A9D"/>
    <w:rsid w:val="00AD3D24"/>
    <w:rsid w:val="00B10AB3"/>
    <w:rsid w:val="00B117EF"/>
    <w:rsid w:val="00B1506E"/>
    <w:rsid w:val="00B47EBC"/>
    <w:rsid w:val="00B52091"/>
    <w:rsid w:val="00B54455"/>
    <w:rsid w:val="00B57A58"/>
    <w:rsid w:val="00B64A23"/>
    <w:rsid w:val="00B7179B"/>
    <w:rsid w:val="00B92D4C"/>
    <w:rsid w:val="00BA5A55"/>
    <w:rsid w:val="00BC0AD6"/>
    <w:rsid w:val="00BE28F1"/>
    <w:rsid w:val="00BE4A3E"/>
    <w:rsid w:val="00C25F4B"/>
    <w:rsid w:val="00C27D6B"/>
    <w:rsid w:val="00C3389D"/>
    <w:rsid w:val="00C36CE0"/>
    <w:rsid w:val="00C44457"/>
    <w:rsid w:val="00C71424"/>
    <w:rsid w:val="00C75990"/>
    <w:rsid w:val="00C85795"/>
    <w:rsid w:val="00C901A5"/>
    <w:rsid w:val="00CB53D0"/>
    <w:rsid w:val="00CD62E6"/>
    <w:rsid w:val="00CD7590"/>
    <w:rsid w:val="00CF68D7"/>
    <w:rsid w:val="00D026AD"/>
    <w:rsid w:val="00D04483"/>
    <w:rsid w:val="00D327F1"/>
    <w:rsid w:val="00D33D37"/>
    <w:rsid w:val="00D45806"/>
    <w:rsid w:val="00D51BCB"/>
    <w:rsid w:val="00D57B2C"/>
    <w:rsid w:val="00D62B7E"/>
    <w:rsid w:val="00D85629"/>
    <w:rsid w:val="00D90DD3"/>
    <w:rsid w:val="00DA5628"/>
    <w:rsid w:val="00DB12A9"/>
    <w:rsid w:val="00DB25B4"/>
    <w:rsid w:val="00DC247F"/>
    <w:rsid w:val="00DC4520"/>
    <w:rsid w:val="00DD1A47"/>
    <w:rsid w:val="00DD483F"/>
    <w:rsid w:val="00DD62CB"/>
    <w:rsid w:val="00DE04CB"/>
    <w:rsid w:val="00DE4416"/>
    <w:rsid w:val="00DE4563"/>
    <w:rsid w:val="00DE506D"/>
    <w:rsid w:val="00E16333"/>
    <w:rsid w:val="00E263C4"/>
    <w:rsid w:val="00E2645E"/>
    <w:rsid w:val="00E323A1"/>
    <w:rsid w:val="00E36387"/>
    <w:rsid w:val="00E51E99"/>
    <w:rsid w:val="00E85C67"/>
    <w:rsid w:val="00E906D6"/>
    <w:rsid w:val="00EA4096"/>
    <w:rsid w:val="00EA73CA"/>
    <w:rsid w:val="00EB4701"/>
    <w:rsid w:val="00ED6FA3"/>
    <w:rsid w:val="00EE0D07"/>
    <w:rsid w:val="00EE78B7"/>
    <w:rsid w:val="00EF13CD"/>
    <w:rsid w:val="00F004D3"/>
    <w:rsid w:val="00F03450"/>
    <w:rsid w:val="00F0599E"/>
    <w:rsid w:val="00F05F7E"/>
    <w:rsid w:val="00F16167"/>
    <w:rsid w:val="00F16B17"/>
    <w:rsid w:val="00F3497B"/>
    <w:rsid w:val="00F34983"/>
    <w:rsid w:val="00F3762F"/>
    <w:rsid w:val="00F617F6"/>
    <w:rsid w:val="00F76952"/>
    <w:rsid w:val="00F94004"/>
    <w:rsid w:val="00FA7515"/>
    <w:rsid w:val="00FB0C57"/>
    <w:rsid w:val="00FD0B35"/>
    <w:rsid w:val="00FD6EB6"/>
    <w:rsid w:val="00FF2EEF"/>
    <w:rsid w:val="00FF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3E4B93A"/>
  <w15:chartTrackingRefBased/>
  <w15:docId w15:val="{784C913E-7170-4AF6-A2F7-AC68D0304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81431"/>
    <w:pPr>
      <w:spacing w:before="120"/>
      <w:jc w:val="both"/>
    </w:pPr>
    <w:rPr>
      <w:rFonts w:ascii="Verdana" w:hAnsi="Verdana"/>
    </w:rPr>
  </w:style>
  <w:style w:type="paragraph" w:styleId="Heading1">
    <w:name w:val="heading 1"/>
    <w:basedOn w:val="Normal"/>
    <w:next w:val="Normal"/>
    <w:qFormat/>
    <w:rsid w:val="001B2234"/>
    <w:pPr>
      <w:keepNext/>
      <w:spacing w:after="60"/>
      <w:jc w:val="center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B2234"/>
    <w:pPr>
      <w:keepNext/>
      <w:pageBreakBefore/>
      <w:spacing w:after="60"/>
      <w:outlineLvl w:val="1"/>
    </w:pPr>
    <w:rPr>
      <w:rFonts w:cs="Arial"/>
      <w:b/>
      <w:bCs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3762F"/>
    <w:pPr>
      <w:keepNext/>
      <w:spacing w:before="240" w:after="60"/>
      <w:outlineLvl w:val="2"/>
    </w:pPr>
    <w:rPr>
      <w:rFonts w:cs="Arial"/>
      <w:b/>
      <w:bCs/>
      <w:sz w:val="24"/>
      <w:szCs w:val="26"/>
    </w:rPr>
  </w:style>
  <w:style w:type="paragraph" w:styleId="Heading4">
    <w:name w:val="heading 4"/>
    <w:basedOn w:val="Normal"/>
    <w:next w:val="Normal"/>
    <w:qFormat/>
    <w:rsid w:val="00292DC7"/>
    <w:pPr>
      <w:keepNext/>
      <w:spacing w:before="240" w:after="60"/>
      <w:outlineLvl w:val="3"/>
    </w:pPr>
    <w:rPr>
      <w:b/>
      <w:bCs/>
      <w:szCs w:val="28"/>
    </w:rPr>
  </w:style>
  <w:style w:type="paragraph" w:styleId="Heading5">
    <w:name w:val="heading 5"/>
    <w:basedOn w:val="Normal"/>
    <w:next w:val="Normal"/>
    <w:link w:val="Heading5Char"/>
    <w:qFormat/>
    <w:rsid w:val="006F19FF"/>
    <w:pPr>
      <w:spacing w:after="60"/>
      <w:outlineLvl w:val="4"/>
    </w:pPr>
    <w:rPr>
      <w:b/>
      <w:bCs/>
      <w:i/>
      <w:i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1B2234"/>
  </w:style>
  <w:style w:type="paragraph" w:styleId="Quote">
    <w:name w:val="Quote"/>
    <w:basedOn w:val="Normal"/>
    <w:link w:val="QuoteChar"/>
    <w:qFormat/>
    <w:rsid w:val="00844CE4"/>
    <w:pPr>
      <w:ind w:left="567" w:right="567"/>
    </w:pPr>
    <w:rPr>
      <w:i/>
    </w:rPr>
  </w:style>
  <w:style w:type="character" w:customStyle="1" w:styleId="QuoteChar">
    <w:name w:val="Quote Char"/>
    <w:basedOn w:val="DefaultParagraphFont"/>
    <w:link w:val="Quote"/>
    <w:rsid w:val="00844CE4"/>
    <w:rPr>
      <w:rFonts w:ascii="Verdana" w:hAnsi="Verdana"/>
      <w:i/>
    </w:rPr>
  </w:style>
  <w:style w:type="paragraph" w:styleId="TOC1">
    <w:name w:val="toc 1"/>
    <w:basedOn w:val="Normal"/>
    <w:next w:val="Normal"/>
    <w:autoRedefine/>
    <w:uiPriority w:val="39"/>
    <w:rsid w:val="005C7815"/>
    <w:pPr>
      <w:tabs>
        <w:tab w:val="right" w:leader="dot" w:pos="9060"/>
      </w:tabs>
      <w:spacing w:after="120"/>
    </w:pPr>
    <w:rPr>
      <w:b/>
      <w:bCs/>
      <w:noProof/>
      <w:sz w:val="24"/>
    </w:rPr>
  </w:style>
  <w:style w:type="paragraph" w:styleId="TOC2">
    <w:name w:val="toc 2"/>
    <w:basedOn w:val="Normal"/>
    <w:next w:val="Normal"/>
    <w:autoRedefine/>
    <w:uiPriority w:val="39"/>
    <w:rsid w:val="001B2234"/>
    <w:pPr>
      <w:ind w:left="567"/>
    </w:pPr>
    <w:rPr>
      <w:b/>
      <w:iCs/>
      <w:sz w:val="24"/>
    </w:rPr>
  </w:style>
  <w:style w:type="paragraph" w:styleId="TOC3">
    <w:name w:val="toc 3"/>
    <w:basedOn w:val="Normal"/>
    <w:next w:val="Normal"/>
    <w:autoRedefine/>
    <w:uiPriority w:val="39"/>
    <w:rsid w:val="005C7815"/>
    <w:pPr>
      <w:spacing w:before="60"/>
      <w:ind w:left="851"/>
    </w:pPr>
    <w:rPr>
      <w:b/>
    </w:rPr>
  </w:style>
  <w:style w:type="paragraph" w:styleId="CommentSubject">
    <w:name w:val="annotation subject"/>
    <w:basedOn w:val="CommentText"/>
    <w:next w:val="CommentText"/>
    <w:semiHidden/>
    <w:rsid w:val="001B2234"/>
    <w:rPr>
      <w:b/>
      <w:bCs/>
    </w:rPr>
  </w:style>
  <w:style w:type="paragraph" w:customStyle="1" w:styleId="References">
    <w:name w:val="References"/>
    <w:basedOn w:val="Normal"/>
    <w:rsid w:val="007C5616"/>
    <w:pPr>
      <w:ind w:left="284" w:hanging="284"/>
    </w:pPr>
  </w:style>
  <w:style w:type="paragraph" w:customStyle="1" w:styleId="TableandFigure">
    <w:name w:val="Table and Figure"/>
    <w:basedOn w:val="Normal"/>
    <w:next w:val="Normal"/>
    <w:link w:val="TableandFigureChar"/>
    <w:rsid w:val="001B2234"/>
    <w:pPr>
      <w:jc w:val="center"/>
    </w:pPr>
    <w:rPr>
      <w:b/>
      <w:lang w:eastAsia="en-US"/>
    </w:rPr>
  </w:style>
  <w:style w:type="character" w:customStyle="1" w:styleId="TableandFigureChar">
    <w:name w:val="Table and Figure Char"/>
    <w:basedOn w:val="DefaultParagraphFont"/>
    <w:link w:val="TableandFigure"/>
    <w:rsid w:val="001B2234"/>
    <w:rPr>
      <w:rFonts w:ascii="Verdana" w:hAnsi="Verdana"/>
      <w:b/>
      <w:lang w:val="en-GB" w:eastAsia="en-US" w:bidi="ar-SA"/>
    </w:rPr>
  </w:style>
  <w:style w:type="paragraph" w:customStyle="1" w:styleId="Source">
    <w:name w:val="Source"/>
    <w:basedOn w:val="TableandFigure"/>
    <w:next w:val="Normal"/>
    <w:link w:val="SourceChar"/>
    <w:rsid w:val="001B2234"/>
    <w:rPr>
      <w:b w:val="0"/>
      <w:i/>
    </w:rPr>
  </w:style>
  <w:style w:type="character" w:customStyle="1" w:styleId="SourceChar">
    <w:name w:val="Source Char"/>
    <w:basedOn w:val="TableandFigureChar"/>
    <w:link w:val="Source"/>
    <w:rsid w:val="001B2234"/>
    <w:rPr>
      <w:rFonts w:ascii="Verdana" w:hAnsi="Verdana"/>
      <w:b/>
      <w:i/>
      <w:lang w:val="en-GB" w:eastAsia="en-US" w:bidi="ar-SA"/>
    </w:rPr>
  </w:style>
  <w:style w:type="table" w:styleId="TableGrid">
    <w:name w:val="Table Grid"/>
    <w:basedOn w:val="TableNormal"/>
    <w:rsid w:val="001B2234"/>
    <w:pPr>
      <w:spacing w:before="24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rsid w:val="001B2234"/>
    <w:pPr>
      <w:ind w:left="964" w:hanging="964"/>
    </w:pPr>
    <w:rPr>
      <w:b/>
    </w:rPr>
  </w:style>
  <w:style w:type="character" w:styleId="CommentReference">
    <w:name w:val="annotation reference"/>
    <w:basedOn w:val="DefaultParagraphFont"/>
    <w:semiHidden/>
    <w:rsid w:val="00625E5E"/>
    <w:rPr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A40936"/>
    <w:pPr>
      <w:jc w:val="both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next w:val="TableGrid"/>
    <w:uiPriority w:val="59"/>
    <w:rsid w:val="00B57A58"/>
    <w:pPr>
      <w:jc w:val="both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B57A58"/>
    <w:pPr>
      <w:jc w:val="both"/>
    </w:pPr>
    <w:rPr>
      <w:rFonts w:ascii="Calibri" w:eastAsia="Calibri" w:hAnsi="Calibri"/>
      <w:sz w:val="22"/>
      <w:szCs w:val="22"/>
      <w:lang w:val="en-US"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Quotes">
    <w:name w:val="Quotes"/>
    <w:basedOn w:val="Normal"/>
    <w:next w:val="Normal"/>
    <w:qFormat/>
    <w:rsid w:val="005F7F04"/>
    <w:pPr>
      <w:ind w:left="851" w:right="851"/>
    </w:pPr>
    <w:rPr>
      <w:lang w:eastAsia="en-US"/>
    </w:rPr>
  </w:style>
  <w:style w:type="character" w:customStyle="1" w:styleId="Heading5Char">
    <w:name w:val="Heading 5 Char"/>
    <w:basedOn w:val="DefaultParagraphFont"/>
    <w:link w:val="Heading5"/>
    <w:rsid w:val="006F19FF"/>
    <w:rPr>
      <w:rFonts w:ascii="Verdana" w:eastAsia="Times New Roman" w:hAnsi="Verdana" w:cs="Times New Roman"/>
      <w:b/>
      <w:bCs/>
      <w:i/>
      <w:iCs/>
      <w:szCs w:val="26"/>
    </w:rPr>
  </w:style>
  <w:style w:type="paragraph" w:customStyle="1" w:styleId="Heading3a">
    <w:name w:val="Heading 3a"/>
    <w:basedOn w:val="Heading3"/>
    <w:link w:val="Heading3aChar"/>
    <w:qFormat/>
    <w:rsid w:val="005652A5"/>
    <w:rPr>
      <w:lang w:eastAsia="en-US"/>
    </w:rPr>
  </w:style>
  <w:style w:type="character" w:customStyle="1" w:styleId="Heading3Char">
    <w:name w:val="Heading 3 Char"/>
    <w:basedOn w:val="DefaultParagraphFont"/>
    <w:link w:val="Heading3"/>
    <w:rsid w:val="005652A5"/>
    <w:rPr>
      <w:rFonts w:ascii="Verdana" w:hAnsi="Verdana" w:cs="Arial"/>
      <w:b/>
      <w:bCs/>
      <w:sz w:val="24"/>
      <w:szCs w:val="26"/>
    </w:rPr>
  </w:style>
  <w:style w:type="character" w:customStyle="1" w:styleId="Heading3aChar">
    <w:name w:val="Heading 3a Char"/>
    <w:basedOn w:val="Heading3Char"/>
    <w:link w:val="Heading3a"/>
    <w:rsid w:val="005652A5"/>
    <w:rPr>
      <w:rFonts w:ascii="Verdana" w:hAnsi="Verdana" w:cs="Arial"/>
      <w:b/>
      <w:bCs/>
      <w:sz w:val="24"/>
      <w:szCs w:val="26"/>
    </w:rPr>
  </w:style>
  <w:style w:type="paragraph" w:styleId="Header">
    <w:name w:val="header"/>
    <w:basedOn w:val="Normal"/>
    <w:link w:val="HeaderChar"/>
    <w:rsid w:val="00AA14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AA1468"/>
    <w:rPr>
      <w:rFonts w:ascii="Verdana" w:hAnsi="Verdana"/>
    </w:rPr>
  </w:style>
  <w:style w:type="paragraph" w:styleId="Footer">
    <w:name w:val="footer"/>
    <w:basedOn w:val="Normal"/>
    <w:link w:val="FooterChar"/>
    <w:uiPriority w:val="99"/>
    <w:rsid w:val="00AA14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A1468"/>
    <w:rPr>
      <w:rFonts w:ascii="Verdana" w:hAnsi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18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er\AppData\Roaming\Microsoft\Templates\Norm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5BB92-4AC9-410B-B62F-28F8729D82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Normal.dotx</Template>
  <TotalTime>44</TotalTime>
  <Pages>2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Gates</dc:creator>
  <cp:keywords/>
  <dc:description/>
  <cp:lastModifiedBy>Peter Gates</cp:lastModifiedBy>
  <cp:revision>5</cp:revision>
  <cp:lastPrinted>2019-06-11T15:11:00Z</cp:lastPrinted>
  <dcterms:created xsi:type="dcterms:W3CDTF">2019-06-11T14:23:00Z</dcterms:created>
  <dcterms:modified xsi:type="dcterms:W3CDTF">2019-06-11T15:46:00Z</dcterms:modified>
</cp:coreProperties>
</file>